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55E" w:rsidRPr="00AF755E" w:rsidRDefault="0008223D" w:rsidP="00AF755E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inline distT="0" distB="0" distL="0" distR="0">
            <wp:extent cx="5619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55E" w:rsidRPr="00AF755E" w:rsidRDefault="00AF755E" w:rsidP="00AF755E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/>
        </w:rPr>
      </w:pPr>
    </w:p>
    <w:p w:rsidR="00AF755E" w:rsidRPr="00AF755E" w:rsidRDefault="00AF755E" w:rsidP="00AF755E">
      <w:pPr>
        <w:widowControl w:val="0"/>
        <w:suppressAutoHyphens/>
        <w:ind w:firstLine="0"/>
        <w:jc w:val="left"/>
        <w:rPr>
          <w:rFonts w:eastAsia="Lucida Sans Unicode" w:cs="Arial"/>
          <w:kern w:val="1"/>
          <w:lang/>
        </w:rPr>
      </w:pPr>
    </w:p>
    <w:p w:rsidR="00AF755E" w:rsidRPr="00AF755E" w:rsidRDefault="00AF755E" w:rsidP="00AF755E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/>
        </w:rPr>
      </w:pPr>
      <w:r w:rsidRPr="00AF755E">
        <w:rPr>
          <w:rFonts w:eastAsia="Lucida Sans Unicode" w:cs="Arial"/>
          <w:bCs/>
          <w:kern w:val="1"/>
          <w:lang/>
        </w:rPr>
        <w:t>Администрация Каменского муниципального района</w:t>
      </w:r>
    </w:p>
    <w:p w:rsidR="00AF755E" w:rsidRPr="00AF755E" w:rsidRDefault="00AF755E" w:rsidP="00AF755E">
      <w:pPr>
        <w:widowControl w:val="0"/>
        <w:suppressAutoHyphens/>
        <w:ind w:firstLine="0"/>
        <w:jc w:val="center"/>
        <w:rPr>
          <w:rFonts w:eastAsia="Lucida Sans Unicode" w:cs="Arial"/>
          <w:bCs/>
          <w:kern w:val="1"/>
          <w:lang/>
        </w:rPr>
      </w:pPr>
      <w:r w:rsidRPr="00AF755E">
        <w:rPr>
          <w:rFonts w:eastAsia="Lucida Sans Unicode" w:cs="Arial"/>
          <w:bCs/>
          <w:kern w:val="1"/>
          <w:lang/>
        </w:rPr>
        <w:t>Воронежской области</w:t>
      </w:r>
    </w:p>
    <w:p w:rsidR="00AF755E" w:rsidRPr="00AF755E" w:rsidRDefault="00AF755E" w:rsidP="00AF755E">
      <w:pPr>
        <w:widowControl w:val="0"/>
        <w:suppressAutoHyphens/>
        <w:ind w:firstLine="0"/>
        <w:jc w:val="center"/>
        <w:rPr>
          <w:rFonts w:eastAsia="Lucida Sans Unicode" w:cs="Arial"/>
          <w:bCs/>
          <w:kern w:val="1"/>
          <w:lang/>
        </w:rPr>
      </w:pPr>
    </w:p>
    <w:p w:rsidR="00AF755E" w:rsidRPr="00AF755E" w:rsidRDefault="00AF755E" w:rsidP="00AF755E">
      <w:pPr>
        <w:keepNext/>
        <w:widowControl w:val="0"/>
        <w:numPr>
          <w:ilvl w:val="6"/>
          <w:numId w:val="0"/>
        </w:numPr>
        <w:tabs>
          <w:tab w:val="left" w:pos="0"/>
        </w:tabs>
        <w:autoSpaceDE w:val="0"/>
        <w:jc w:val="center"/>
        <w:outlineLvl w:val="6"/>
        <w:rPr>
          <w:rFonts w:eastAsia="Lucida Sans Unicode" w:cs="Arial"/>
          <w:bCs/>
          <w:kern w:val="1"/>
          <w:lang/>
        </w:rPr>
      </w:pPr>
      <w:r w:rsidRPr="00AF755E">
        <w:rPr>
          <w:rFonts w:eastAsia="Lucida Sans Unicode" w:cs="Arial"/>
          <w:bCs/>
          <w:kern w:val="1"/>
          <w:lang/>
        </w:rPr>
        <w:t>ПОСТАНОВЛЕНИЕ</w:t>
      </w:r>
    </w:p>
    <w:p w:rsidR="00AF755E" w:rsidRPr="00AF755E" w:rsidRDefault="00AF755E" w:rsidP="00AF755E">
      <w:pPr>
        <w:widowControl w:val="0"/>
        <w:suppressAutoHyphens/>
        <w:ind w:firstLine="0"/>
        <w:rPr>
          <w:rFonts w:eastAsia="Lucida Sans Unicode" w:cs="Arial"/>
          <w:bCs/>
          <w:kern w:val="1"/>
          <w:lang/>
        </w:rPr>
      </w:pPr>
    </w:p>
    <w:p w:rsidR="00AF755E" w:rsidRPr="00AF755E" w:rsidRDefault="00AF755E" w:rsidP="00AF755E">
      <w:pPr>
        <w:widowControl w:val="0"/>
        <w:suppressAutoHyphens/>
        <w:ind w:firstLine="0"/>
        <w:jc w:val="left"/>
        <w:rPr>
          <w:rFonts w:cs="Arial"/>
          <w:bCs/>
          <w:kern w:val="1"/>
          <w:lang/>
        </w:rPr>
      </w:pPr>
      <w:r w:rsidRPr="00AF755E">
        <w:rPr>
          <w:rFonts w:cs="Arial"/>
          <w:bCs/>
          <w:kern w:val="1"/>
          <w:lang/>
        </w:rPr>
        <w:t>13  января  2026 г.  № 3</w:t>
      </w:r>
    </w:p>
    <w:p w:rsidR="00AF755E" w:rsidRPr="00AF755E" w:rsidRDefault="00AF755E" w:rsidP="00AF755E">
      <w:pPr>
        <w:widowControl w:val="0"/>
        <w:suppressAutoHyphens/>
        <w:ind w:firstLine="0"/>
        <w:jc w:val="left"/>
        <w:rPr>
          <w:rFonts w:cs="Arial"/>
          <w:bCs/>
          <w:kern w:val="1"/>
          <w:lang/>
        </w:rPr>
      </w:pPr>
    </w:p>
    <w:tbl>
      <w:tblPr>
        <w:tblW w:w="9915" w:type="dxa"/>
        <w:tblLayout w:type="fixed"/>
        <w:tblLook w:val="0000" w:firstRow="0" w:lastRow="0" w:firstColumn="0" w:lastColumn="0" w:noHBand="0" w:noVBand="0"/>
      </w:tblPr>
      <w:tblGrid>
        <w:gridCol w:w="9915"/>
      </w:tblGrid>
      <w:tr w:rsidR="00AF755E" w:rsidRPr="00AF755E" w:rsidTr="00814A82">
        <w:trPr>
          <w:trHeight w:val="407"/>
        </w:trPr>
        <w:tc>
          <w:tcPr>
            <w:tcW w:w="9915" w:type="dxa"/>
            <w:shd w:val="clear" w:color="auto" w:fill="auto"/>
          </w:tcPr>
          <w:p w:rsidR="00AF755E" w:rsidRPr="008C34DC" w:rsidRDefault="00AF755E" w:rsidP="00AF755E">
            <w:pPr>
              <w:widowControl w:val="0"/>
              <w:suppressAutoHyphens/>
              <w:ind w:firstLine="0"/>
              <w:jc w:val="center"/>
              <w:rPr>
                <w:rStyle w:val="a5"/>
                <w:rFonts w:cs="Arial"/>
                <w:b/>
                <w:bCs/>
                <w:kern w:val="28"/>
                <w:sz w:val="32"/>
                <w:szCs w:val="32"/>
              </w:rPr>
            </w:pPr>
            <w:r w:rsidRPr="00AF755E">
              <w:rPr>
                <w:rFonts w:cs="Arial"/>
                <w:b/>
                <w:bCs/>
                <w:kern w:val="28"/>
                <w:sz w:val="32"/>
                <w:szCs w:val="32"/>
              </w:rPr>
              <w:t xml:space="preserve">О внесение изменений в постановление администрации Каменского муниципального района от </w:t>
            </w:r>
            <w:r w:rsidR="008C34DC">
              <w:rPr>
                <w:rFonts w:cs="Arial"/>
                <w:b/>
                <w:bCs/>
                <w:kern w:val="28"/>
                <w:sz w:val="32"/>
                <w:szCs w:val="32"/>
              </w:rPr>
              <w:fldChar w:fldCharType="begin"/>
            </w:r>
            <w:r w:rsidR="0008223D">
              <w:rPr>
                <w:rFonts w:cs="Arial"/>
                <w:b/>
                <w:bCs/>
                <w:kern w:val="28"/>
                <w:sz w:val="32"/>
                <w:szCs w:val="32"/>
              </w:rPr>
              <w:instrText>HYPERLINK "http://192.168.200.42:8080/content/act/48113efd-3f2f-4ca0-bb29-45e45bca7d9a.doc" \t "Logical"</w:instrText>
            </w:r>
            <w:r w:rsidR="0008223D">
              <w:rPr>
                <w:rFonts w:cs="Arial"/>
                <w:b/>
                <w:bCs/>
                <w:kern w:val="28"/>
                <w:sz w:val="32"/>
                <w:szCs w:val="32"/>
              </w:rPr>
            </w:r>
            <w:r w:rsidR="008C34DC">
              <w:rPr>
                <w:rFonts w:cs="Arial"/>
                <w:b/>
                <w:bCs/>
                <w:kern w:val="28"/>
                <w:sz w:val="32"/>
                <w:szCs w:val="32"/>
              </w:rPr>
              <w:fldChar w:fldCharType="separate"/>
            </w:r>
            <w:r w:rsidRPr="008C34DC">
              <w:rPr>
                <w:rStyle w:val="a5"/>
                <w:rFonts w:cs="Arial"/>
                <w:b/>
                <w:bCs/>
                <w:kern w:val="28"/>
                <w:sz w:val="32"/>
                <w:szCs w:val="32"/>
              </w:rPr>
              <w:t>07.02.2018 г. № 34 «О комиссии по предупреждению и ликвидации чрезвычайных ситуаций и обеспечению пожарной безопасности органа местного самоуправления Каменского муниципального района Воронежской области»</w:t>
            </w:r>
          </w:p>
          <w:p w:rsidR="00AF755E" w:rsidRPr="00AF755E" w:rsidRDefault="008C34DC" w:rsidP="00AF755E">
            <w:pPr>
              <w:widowControl w:val="0"/>
              <w:suppressAutoHyphens/>
              <w:snapToGrid w:val="0"/>
              <w:ind w:firstLine="0"/>
              <w:jc w:val="center"/>
              <w:rPr>
                <w:rFonts w:eastAsia="Lucida Sans Unicode" w:cs="Arial"/>
                <w:kern w:val="1"/>
                <w:lang/>
              </w:rPr>
            </w:pPr>
            <w:r>
              <w:rPr>
                <w:rFonts w:cs="Arial"/>
                <w:b/>
                <w:bCs/>
                <w:kern w:val="28"/>
                <w:sz w:val="32"/>
                <w:szCs w:val="32"/>
              </w:rPr>
              <w:fldChar w:fldCharType="end"/>
            </w:r>
          </w:p>
        </w:tc>
      </w:tr>
    </w:tbl>
    <w:p w:rsidR="00AF755E" w:rsidRPr="00AF755E" w:rsidRDefault="00AF755E" w:rsidP="00AF755E">
      <w:pPr>
        <w:widowControl w:val="0"/>
        <w:suppressAutoHyphens/>
        <w:spacing w:line="360" w:lineRule="auto"/>
        <w:ind w:firstLine="708"/>
        <w:rPr>
          <w:rFonts w:eastAsia="Lucida Sans Unicode" w:cs="Arial"/>
          <w:kern w:val="1"/>
          <w:lang/>
        </w:rPr>
      </w:pPr>
      <w:r w:rsidRPr="00AF755E">
        <w:rPr>
          <w:rFonts w:eastAsia="Lucida Sans Unicode" w:cs="Arial"/>
          <w:kern w:val="1"/>
          <w:lang/>
        </w:rPr>
        <w:t>В связи с изменениями кадрового состава администрации муниципального района, предприятий, учреждений и организаций района, в целях повышения качества организации работы по обеспечению защиты населения и территорий от чрезвычайных ситуаций на муниципальном уровне, администрация Каменского муниципального района,</w:t>
      </w:r>
    </w:p>
    <w:p w:rsidR="00AF755E" w:rsidRPr="00AF755E" w:rsidRDefault="00AF755E" w:rsidP="00AF755E">
      <w:pPr>
        <w:widowControl w:val="0"/>
        <w:suppressAutoHyphens/>
        <w:spacing w:line="360" w:lineRule="auto"/>
        <w:ind w:firstLine="709"/>
        <w:jc w:val="center"/>
        <w:rPr>
          <w:rFonts w:cs="Arial"/>
          <w:kern w:val="1"/>
          <w:lang/>
        </w:rPr>
      </w:pPr>
      <w:r w:rsidRPr="00AF755E">
        <w:rPr>
          <w:rFonts w:cs="Arial"/>
          <w:kern w:val="1"/>
          <w:lang/>
        </w:rPr>
        <w:t>ПОСТАНОВЛЯЕТ:</w:t>
      </w:r>
    </w:p>
    <w:p w:rsidR="00AF755E" w:rsidRPr="00AF755E" w:rsidRDefault="00AF755E" w:rsidP="00AF755E">
      <w:pPr>
        <w:widowControl w:val="0"/>
        <w:suppressAutoHyphens/>
        <w:spacing w:line="360" w:lineRule="auto"/>
        <w:ind w:firstLine="708"/>
        <w:rPr>
          <w:rFonts w:eastAsia="Lucida Sans Unicode" w:cs="Arial"/>
          <w:kern w:val="1"/>
          <w:lang/>
        </w:rPr>
      </w:pPr>
      <w:r w:rsidRPr="00AF755E">
        <w:rPr>
          <w:rFonts w:eastAsia="Lucida Sans Unicode" w:cs="Arial"/>
          <w:kern w:val="1"/>
          <w:lang/>
        </w:rPr>
        <w:t>1. Утвердить состав комиссии по предупреждению и ликвидации  чрезвычайных ситуаций и пожарной безопасности администрации Каменского муниципального района Воронежской области в новой редакции согласно приложению к настоящему постановлению.</w:t>
      </w:r>
    </w:p>
    <w:p w:rsidR="00AF755E" w:rsidRPr="00AF755E" w:rsidRDefault="00AF755E" w:rsidP="00AF755E">
      <w:pPr>
        <w:widowControl w:val="0"/>
        <w:suppressAutoHyphens/>
        <w:spacing w:line="360" w:lineRule="auto"/>
        <w:ind w:firstLine="708"/>
        <w:rPr>
          <w:rFonts w:eastAsia="Lucida Sans Unicode" w:cs="Arial"/>
          <w:kern w:val="1"/>
          <w:lang/>
        </w:rPr>
      </w:pPr>
      <w:r w:rsidRPr="00AF755E">
        <w:rPr>
          <w:rFonts w:eastAsia="Lucida Sans Unicode" w:cs="Arial"/>
          <w:kern w:val="1"/>
          <w:lang/>
        </w:rPr>
        <w:t>2. Постановление вступает в силу со дня его подписания.</w:t>
      </w:r>
    </w:p>
    <w:p w:rsidR="00AF755E" w:rsidRPr="00AF755E" w:rsidRDefault="00AF755E" w:rsidP="00AF755E">
      <w:pPr>
        <w:widowControl w:val="0"/>
        <w:suppressAutoHyphens/>
        <w:spacing w:line="360" w:lineRule="auto"/>
        <w:ind w:firstLine="0"/>
        <w:rPr>
          <w:rFonts w:eastAsia="Lucida Sans Unicode" w:cs="Arial"/>
          <w:kern w:val="1"/>
          <w:lang/>
        </w:rPr>
      </w:pPr>
      <w:r w:rsidRPr="00AF755E">
        <w:rPr>
          <w:rFonts w:eastAsia="Lucida Sans Unicode" w:cs="Arial"/>
          <w:kern w:val="1"/>
          <w:lang/>
        </w:rPr>
        <w:tab/>
        <w:t>3. Контроль за исполнением настоящего постановления возложить на заместителя главы администрации Каменского муниципального района – заместителя председателя КЧС и ПБ района В.В. Сидорова.</w:t>
      </w:r>
    </w:p>
    <w:p w:rsidR="00AF755E" w:rsidRPr="00AF755E" w:rsidRDefault="00AF755E" w:rsidP="00AF755E">
      <w:pPr>
        <w:keepNext/>
        <w:widowControl w:val="0"/>
        <w:suppressAutoHyphens/>
        <w:ind w:firstLine="709"/>
        <w:rPr>
          <w:rFonts w:eastAsia="Lucida Sans Unicode" w:cs="Arial"/>
          <w:kern w:val="1"/>
          <w:lang/>
        </w:rPr>
      </w:pPr>
    </w:p>
    <w:p w:rsidR="00AF755E" w:rsidRPr="00AF755E" w:rsidRDefault="00AF755E" w:rsidP="00AF755E">
      <w:pPr>
        <w:keepNext/>
        <w:widowControl w:val="0"/>
        <w:suppressAutoHyphens/>
        <w:ind w:firstLine="709"/>
        <w:rPr>
          <w:rFonts w:eastAsia="Lucida Sans Unicode" w:cs="Arial"/>
          <w:kern w:val="1"/>
          <w:lang/>
        </w:rPr>
      </w:pPr>
    </w:p>
    <w:p w:rsidR="00AF755E" w:rsidRPr="00AF755E" w:rsidRDefault="00AF755E" w:rsidP="00AF755E">
      <w:pPr>
        <w:widowControl w:val="0"/>
        <w:suppressAutoHyphens/>
        <w:spacing w:line="200" w:lineRule="atLeast"/>
        <w:ind w:firstLine="0"/>
        <w:rPr>
          <w:rFonts w:eastAsia="Lucida Sans Unicode" w:cs="Arial"/>
          <w:kern w:val="1"/>
          <w:lang/>
        </w:rPr>
      </w:pPr>
      <w:r w:rsidRPr="00AF755E">
        <w:rPr>
          <w:rFonts w:eastAsia="Lucida Sans Unicode" w:cs="Arial"/>
          <w:kern w:val="1"/>
          <w:lang/>
        </w:rPr>
        <w:tab/>
        <w:t xml:space="preserve">  Глава</w:t>
      </w:r>
    </w:p>
    <w:p w:rsidR="00AF755E" w:rsidRPr="00AF755E" w:rsidRDefault="00AF755E" w:rsidP="00AF755E">
      <w:pPr>
        <w:widowControl w:val="0"/>
        <w:suppressAutoHyphens/>
        <w:spacing w:line="200" w:lineRule="atLeast"/>
        <w:ind w:firstLine="0"/>
        <w:rPr>
          <w:rFonts w:eastAsia="Lucida Sans Unicode" w:cs="Arial"/>
          <w:kern w:val="1"/>
          <w:lang/>
        </w:rPr>
      </w:pPr>
      <w:r w:rsidRPr="00AF755E">
        <w:rPr>
          <w:rFonts w:eastAsia="Lucida Sans Unicode" w:cs="Arial"/>
          <w:kern w:val="1"/>
          <w:lang/>
        </w:rPr>
        <w:t xml:space="preserve">администрации Каменского </w:t>
      </w:r>
    </w:p>
    <w:p w:rsidR="00AF755E" w:rsidRPr="00AF755E" w:rsidRDefault="00AF755E" w:rsidP="00AF755E">
      <w:pPr>
        <w:widowControl w:val="0"/>
        <w:suppressAutoHyphens/>
        <w:spacing w:line="200" w:lineRule="atLeast"/>
        <w:ind w:firstLine="0"/>
        <w:rPr>
          <w:rFonts w:eastAsia="Lucida Sans Unicode" w:cs="Arial"/>
          <w:kern w:val="1"/>
          <w:lang/>
        </w:rPr>
      </w:pPr>
      <w:r w:rsidRPr="00AF755E">
        <w:rPr>
          <w:rFonts w:eastAsia="Lucida Sans Unicode" w:cs="Arial"/>
          <w:kern w:val="1"/>
          <w:lang/>
        </w:rPr>
        <w:t xml:space="preserve">  муниципального района  А.С. Кателкин</w:t>
      </w:r>
    </w:p>
    <w:p w:rsidR="00AF755E" w:rsidRPr="00AF755E" w:rsidRDefault="00AF755E" w:rsidP="00AF755E">
      <w:pPr>
        <w:widowControl w:val="0"/>
        <w:suppressAutoHyphens/>
        <w:spacing w:line="200" w:lineRule="atLeast"/>
        <w:ind w:firstLine="0"/>
        <w:rPr>
          <w:rFonts w:eastAsia="Lucida Sans Unicode" w:cs="Arial"/>
          <w:kern w:val="1"/>
          <w:lang/>
        </w:rPr>
        <w:sectPr w:rsidR="00AF755E" w:rsidRPr="00AF755E" w:rsidSect="00814A82">
          <w:headerReference w:type="first" r:id="rId8"/>
          <w:pgSz w:w="11906" w:h="16838"/>
          <w:pgMar w:top="2268" w:right="567" w:bottom="567" w:left="1701" w:header="709" w:footer="709" w:gutter="0"/>
          <w:cols w:space="708"/>
          <w:docGrid w:linePitch="360"/>
        </w:sectPr>
      </w:pPr>
    </w:p>
    <w:p w:rsidR="00AF755E" w:rsidRPr="00AF755E" w:rsidRDefault="00AF755E" w:rsidP="00AF755E">
      <w:pPr>
        <w:keepNext/>
        <w:keepLines/>
        <w:ind w:firstLine="720"/>
        <w:jc w:val="right"/>
        <w:rPr>
          <w:rFonts w:cs="Arial"/>
        </w:rPr>
      </w:pPr>
      <w:r w:rsidRPr="00AF755E">
        <w:rPr>
          <w:rFonts w:cs="Arial"/>
          <w:bCs/>
        </w:rPr>
        <w:lastRenderedPageBreak/>
        <w:t xml:space="preserve">Приложение </w:t>
      </w:r>
    </w:p>
    <w:p w:rsidR="00AF755E" w:rsidRPr="00AF755E" w:rsidRDefault="00AF755E" w:rsidP="00AF755E">
      <w:pPr>
        <w:keepNext/>
        <w:keepLines/>
        <w:ind w:firstLine="720"/>
        <w:jc w:val="right"/>
        <w:rPr>
          <w:rFonts w:cs="Arial"/>
          <w:bCs/>
        </w:rPr>
      </w:pPr>
      <w:r w:rsidRPr="00AF755E">
        <w:rPr>
          <w:rFonts w:cs="Arial"/>
          <w:bCs/>
        </w:rPr>
        <w:t xml:space="preserve">к </w:t>
      </w:r>
      <w:r w:rsidRPr="00AF755E">
        <w:rPr>
          <w:rFonts w:cs="Arial"/>
        </w:rPr>
        <w:t xml:space="preserve">постановлению </w:t>
      </w:r>
      <w:r w:rsidRPr="00AF755E">
        <w:rPr>
          <w:rFonts w:cs="Arial"/>
          <w:bCs/>
        </w:rPr>
        <w:t xml:space="preserve">администрации </w:t>
      </w:r>
    </w:p>
    <w:p w:rsidR="00AF755E" w:rsidRPr="00AF755E" w:rsidRDefault="00AF755E" w:rsidP="00AF755E">
      <w:pPr>
        <w:keepNext/>
        <w:keepLines/>
        <w:ind w:firstLine="720"/>
        <w:jc w:val="right"/>
        <w:rPr>
          <w:rFonts w:cs="Arial"/>
        </w:rPr>
      </w:pPr>
      <w:r w:rsidRPr="00AF755E">
        <w:rPr>
          <w:rFonts w:cs="Arial"/>
        </w:rPr>
        <w:t>Каменского муниципального района</w:t>
      </w:r>
    </w:p>
    <w:p w:rsidR="00AF755E" w:rsidRPr="00AF755E" w:rsidRDefault="00AF755E" w:rsidP="00AF755E">
      <w:pPr>
        <w:keepNext/>
        <w:keepLines/>
        <w:ind w:firstLine="720"/>
        <w:jc w:val="right"/>
        <w:rPr>
          <w:rFonts w:cs="Arial"/>
        </w:rPr>
      </w:pPr>
      <w:r w:rsidRPr="00AF755E">
        <w:rPr>
          <w:rFonts w:cs="Arial"/>
        </w:rPr>
        <w:t>Воронежской области</w:t>
      </w:r>
    </w:p>
    <w:p w:rsidR="00AF755E" w:rsidRPr="00AF755E" w:rsidRDefault="00AF755E" w:rsidP="00AF755E">
      <w:pPr>
        <w:keepNext/>
        <w:keepLines/>
        <w:ind w:firstLine="720"/>
        <w:jc w:val="right"/>
        <w:rPr>
          <w:rFonts w:cs="Arial"/>
          <w:bCs/>
        </w:rPr>
      </w:pPr>
      <w:r w:rsidRPr="00AF755E">
        <w:rPr>
          <w:rFonts w:cs="Arial"/>
          <w:bCs/>
        </w:rPr>
        <w:t>от 13. 01.2026 г. № 3</w:t>
      </w:r>
    </w:p>
    <w:p w:rsidR="00AF755E" w:rsidRPr="00AF755E" w:rsidRDefault="00AF755E" w:rsidP="00AF755E">
      <w:pPr>
        <w:keepNext/>
        <w:widowControl w:val="0"/>
        <w:ind w:firstLine="0"/>
        <w:jc w:val="center"/>
        <w:rPr>
          <w:rFonts w:cs="Arial"/>
          <w:bCs/>
        </w:rPr>
      </w:pPr>
    </w:p>
    <w:p w:rsidR="00AF755E" w:rsidRPr="00AF755E" w:rsidRDefault="00AF755E" w:rsidP="00AF755E">
      <w:pPr>
        <w:keepNext/>
        <w:widowControl w:val="0"/>
        <w:ind w:firstLine="0"/>
        <w:jc w:val="center"/>
        <w:rPr>
          <w:rFonts w:cs="Arial"/>
          <w:bCs/>
        </w:rPr>
      </w:pPr>
      <w:r w:rsidRPr="00AF755E">
        <w:rPr>
          <w:rFonts w:cs="Arial"/>
          <w:bCs/>
        </w:rPr>
        <w:t>СОСТАВ</w:t>
      </w:r>
    </w:p>
    <w:p w:rsidR="00AF755E" w:rsidRPr="00AF755E" w:rsidRDefault="00AF755E" w:rsidP="00AF755E">
      <w:pPr>
        <w:keepNext/>
        <w:widowControl w:val="0"/>
        <w:ind w:firstLine="0"/>
        <w:jc w:val="center"/>
        <w:rPr>
          <w:rFonts w:cs="Arial"/>
        </w:rPr>
      </w:pPr>
      <w:r w:rsidRPr="00AF755E">
        <w:rPr>
          <w:rFonts w:cs="Arial"/>
        </w:rPr>
        <w:t>комиссии по предупреждению и ликвидации чрезвычайных ситуаций и пожарной безопасности Каменского муниципального района  Воронежской области</w:t>
      </w:r>
    </w:p>
    <w:p w:rsidR="00AF755E" w:rsidRPr="00AF755E" w:rsidRDefault="00AF755E" w:rsidP="00AF755E">
      <w:pPr>
        <w:keepNext/>
        <w:widowControl w:val="0"/>
        <w:ind w:firstLine="0"/>
        <w:jc w:val="center"/>
        <w:rPr>
          <w:rFonts w:cs="Arial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10"/>
        <w:gridCol w:w="3544"/>
        <w:gridCol w:w="1134"/>
        <w:gridCol w:w="992"/>
        <w:gridCol w:w="1418"/>
      </w:tblGrid>
      <w:tr w:rsidR="00AF755E" w:rsidRPr="00AF755E" w:rsidTr="00814A82">
        <w:trPr>
          <w:cantSplit/>
          <w:trHeight w:val="187"/>
        </w:trPr>
        <w:tc>
          <w:tcPr>
            <w:tcW w:w="709" w:type="dxa"/>
            <w:vMerge w:val="restart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left="-142"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№п/п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left="-142" w:right="-108" w:firstLine="0"/>
              <w:jc w:val="center"/>
              <w:rPr>
                <w:rFonts w:cs="Arial"/>
              </w:rPr>
            </w:pPr>
          </w:p>
        </w:tc>
        <w:tc>
          <w:tcPr>
            <w:tcW w:w="2410" w:type="dxa"/>
            <w:vMerge w:val="restart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left="-142"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Ф.И.О.</w:t>
            </w:r>
          </w:p>
        </w:tc>
        <w:tc>
          <w:tcPr>
            <w:tcW w:w="3544" w:type="dxa"/>
            <w:vMerge w:val="restart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Должность </w:t>
            </w:r>
          </w:p>
        </w:tc>
        <w:tc>
          <w:tcPr>
            <w:tcW w:w="3544" w:type="dxa"/>
            <w:gridSpan w:val="3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телефон</w:t>
            </w:r>
          </w:p>
        </w:tc>
      </w:tr>
      <w:tr w:rsidR="00AF755E" w:rsidRPr="00AF755E" w:rsidTr="00814A82">
        <w:trPr>
          <w:cantSplit/>
          <w:trHeight w:val="233"/>
        </w:trPr>
        <w:tc>
          <w:tcPr>
            <w:tcW w:w="709" w:type="dxa"/>
            <w:vMerge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</w:p>
        </w:tc>
        <w:tc>
          <w:tcPr>
            <w:tcW w:w="2410" w:type="dxa"/>
            <w:vMerge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</w:p>
        </w:tc>
        <w:tc>
          <w:tcPr>
            <w:tcW w:w="3544" w:type="dxa"/>
            <w:vMerge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42"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домашний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рабочий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</w:tr>
      <w:tr w:rsidR="00AF755E" w:rsidRPr="00AF755E" w:rsidTr="00814A82">
        <w:tc>
          <w:tcPr>
            <w:tcW w:w="10207" w:type="dxa"/>
            <w:gridSpan w:val="6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Руководство комиссии </w:t>
            </w:r>
          </w:p>
        </w:tc>
      </w:tr>
      <w:tr w:rsidR="00AF755E" w:rsidRPr="00AF755E" w:rsidTr="00814A82">
        <w:trPr>
          <w:trHeight w:val="755"/>
        </w:trPr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1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КАТЕЛКИН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Анатолий Степанович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Глава администрации 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Каменского муниципального района председатель КЧС и ПБ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snapToGrid w:val="0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5-37-42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snapToGrid w:val="0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2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СИДОРОВ 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Вадим Васильевич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Заместитель главы администрации района – заместитель председателя КЧС и ПБ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5-16-02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3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БУРЛЯЕВ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Сергей Иванович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Заместитель главы администрации 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района - руководитель отдела по культуре – заместитель председателя КЧС и ПБ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5-22-36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4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МОШУРОВ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 Юрий Петрович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Заместитель главы администрации района – руководитель отдела по финансам  и налогам - заместитель председателя КЧС и ПБ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5-17-56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rPr>
          <w:trHeight w:val="827"/>
        </w:trPr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СВЕШНИКОВ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 Алексей Владимирович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Начальник 39 ПСЧ 2 ПСО ФПС ГПС - заместитель председателя КЧС и ПБ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5-36-71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5-11-01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деж.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:rsidR="00AF755E" w:rsidRPr="00AF755E" w:rsidRDefault="00AF755E" w:rsidP="00AF755E">
            <w:pPr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6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ТИЩЕНКО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Михаил Дмитриевич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Начальник сектора ГО и ЧС администрации муниципального района – секретарь комиссии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  <w:lang w:val="en-US"/>
              </w:rPr>
            </w:pPr>
            <w:r w:rsidRPr="00AF755E">
              <w:rPr>
                <w:rFonts w:cs="Arial"/>
              </w:rPr>
              <w:t>5-18</w:t>
            </w:r>
            <w:r w:rsidRPr="00AF755E">
              <w:rPr>
                <w:rFonts w:cs="Arial"/>
                <w:lang w:val="en-US"/>
              </w:rPr>
              <w:t>-02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10207" w:type="dxa"/>
            <w:gridSpan w:val="6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Члены комиссии 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7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РОМАНЕНКО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Сергей Владимирович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Помощник главы администрации Каменского муниципального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района по мобилизационной работе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5-18-69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8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РАЙМ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 Елена Николаевна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Руководитель аппарата администрации района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992" w:type="dxa"/>
            <w:vAlign w:val="center"/>
          </w:tcPr>
          <w:p w:rsidR="00AF755E" w:rsidRPr="00AF755E" w:rsidRDefault="00AF755E" w:rsidP="00AF755E">
            <w:pPr>
              <w:snapToGrid w:val="0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5-20-17</w:t>
            </w:r>
          </w:p>
        </w:tc>
        <w:tc>
          <w:tcPr>
            <w:tcW w:w="1418" w:type="dxa"/>
            <w:vAlign w:val="center"/>
          </w:tcPr>
          <w:p w:rsidR="00AF755E" w:rsidRPr="00AF755E" w:rsidRDefault="00AF755E" w:rsidP="00AF755E">
            <w:pPr>
              <w:snapToGrid w:val="0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9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ФАДЕЕВА 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lastRenderedPageBreak/>
              <w:t>Ольга Борисовна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lastRenderedPageBreak/>
              <w:t xml:space="preserve">Главный врач БУЗ ВО 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lastRenderedPageBreak/>
              <w:t>«Каменская РБ»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lastRenderedPageBreak/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5-21-80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lastRenderedPageBreak/>
              <w:t>(5-13-48)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lastRenderedPageBreak/>
              <w:t>-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lastRenderedPageBreak/>
              <w:t>10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КИСЛЯКОВА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Валентина Максимовна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Начальник ТОУ Роспотребнадзора по Воронежской области в Лискинском, Бобровском, Каменском, Каширском, Острогожском районах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(847391)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4-56-46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:rsidR="00AF755E" w:rsidRPr="00AF755E" w:rsidRDefault="00AF755E" w:rsidP="00AF755E">
            <w:pPr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</w:tr>
      <w:tr w:rsidR="00AF755E" w:rsidRPr="00AF755E" w:rsidTr="00814A82">
        <w:trPr>
          <w:trHeight w:val="751"/>
        </w:trPr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11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ОСТРОУШКО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Николай Иванович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Старший специалист отдела аграрной политики и муниципального имущества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5-18-81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12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autoSpaceDE w:val="0"/>
              <w:autoSpaceDN w:val="0"/>
              <w:adjustRightInd w:val="0"/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ДЗЮБА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autoSpaceDE w:val="0"/>
              <w:autoSpaceDN w:val="0"/>
              <w:adjustRightInd w:val="0"/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Николай Викторович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autoSpaceDE w:val="0"/>
              <w:autoSpaceDN w:val="0"/>
              <w:adjustRightInd w:val="0"/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autoSpaceDE w:val="0"/>
              <w:autoSpaceDN w:val="0"/>
              <w:adjustRightInd w:val="0"/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Начальник ОНД и ПР по Каменскому району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autoSpaceDE w:val="0"/>
              <w:autoSpaceDN w:val="0"/>
              <w:adjustRightInd w:val="0"/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autoSpaceDE w:val="0"/>
              <w:autoSpaceDN w:val="0"/>
              <w:adjustRightInd w:val="0"/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5-26-71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autoSpaceDE w:val="0"/>
              <w:autoSpaceDN w:val="0"/>
              <w:adjustRightInd w:val="0"/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autoSpaceDE w:val="0"/>
              <w:autoSpaceDN w:val="0"/>
              <w:adjustRightInd w:val="0"/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13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БОЧАРНИКОВ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Николай Иванович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Начальника отдела  по строительству, архитектуре, транспорту, связи и ЖКХ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5-17-55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:rsidR="00AF755E" w:rsidRPr="00AF755E" w:rsidRDefault="00AF755E" w:rsidP="00AF755E">
            <w:pPr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  <w:shd w:val="clear" w:color="auto" w:fill="FFFFFF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14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СЫРОВАТСКАЯ</w:t>
            </w:r>
          </w:p>
          <w:p w:rsidR="00AF755E" w:rsidRPr="00AF755E" w:rsidRDefault="00AF755E" w:rsidP="00AF755E">
            <w:pPr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Светлана Николаевна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Начальник отдела по экономике 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администрации района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5-24-61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15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МИХИН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Анатолий Михайлович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Руководитель БУ ВО «Каменская районная станция по борьбе с болезнями  животных»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  <w:lang w:val="en-US"/>
              </w:rPr>
            </w:pPr>
            <w:r w:rsidRPr="00AF755E">
              <w:rPr>
                <w:rFonts w:cs="Arial"/>
              </w:rPr>
              <w:t>-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5-14-45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:rsidR="00AF755E" w:rsidRPr="00AF755E" w:rsidRDefault="00AF755E" w:rsidP="00AF755E">
            <w:pPr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left"/>
              <w:rPr>
                <w:rFonts w:cs="Arial"/>
              </w:rPr>
            </w:pP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16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АЛЕХИН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Сергей Николаевич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Начальник ОяМВД России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 по Каменскому  району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5-24-50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5-11-02 деж.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17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ЛУЩИКОВ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Евгений Александрович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Глава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 Каменского городского поселения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5-17-65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18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ЛИХОТИН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Игорь Васильевич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Директор МКП «Каменский центр коммунальных услуг»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5-14-33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19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widowControl w:val="0"/>
              <w:tabs>
                <w:tab w:val="left" w:pos="7938"/>
                <w:tab w:val="left" w:pos="10064"/>
              </w:tabs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ЯСЕНКО</w:t>
            </w:r>
          </w:p>
          <w:p w:rsidR="00AF755E" w:rsidRPr="00AF755E" w:rsidRDefault="00AF755E" w:rsidP="00AF755E">
            <w:pPr>
              <w:widowControl w:val="0"/>
              <w:tabs>
                <w:tab w:val="left" w:pos="7938"/>
                <w:tab w:val="left" w:pos="10064"/>
              </w:tabs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Сергей Владимирович</w:t>
            </w:r>
          </w:p>
          <w:p w:rsidR="00AF755E" w:rsidRPr="00AF755E" w:rsidRDefault="00AF755E" w:rsidP="00AF755E">
            <w:pPr>
              <w:widowControl w:val="0"/>
              <w:tabs>
                <w:tab w:val="left" w:pos="7938"/>
                <w:tab w:val="left" w:pos="10064"/>
              </w:tabs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Сервисный инженер сервисного центра г. Лиски Воронежского филиала ПАО «Ростелеком»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5-12-12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20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КЛИМЕНКО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Светлана Петровна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Председатель районного потребительского общества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5-10-70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21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СОЛОДКОВ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Юрий Васильевич 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 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Начальник Каменских районных электрических сетей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5-11-78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5-11-53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деж.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left="-108" w:right="-88" w:firstLine="0"/>
              <w:jc w:val="center"/>
              <w:rPr>
                <w:rFonts w:cs="Arial"/>
              </w:rPr>
            </w:pP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22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ЛОБАЧЕВ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Алексей Владимирович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lastRenderedPageBreak/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lastRenderedPageBreak/>
              <w:t>Директор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филиала ОАО «Газпром газораспределение Воронеж» в пгт. Каменка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5-11-38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5-11-04 деж.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lastRenderedPageBreak/>
              <w:t>23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ПИСКЛЁНОВ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Сергей Сергеевич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Прораб по строительству и ремонту автодорог ООО "Автодор"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5-21-82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24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БИТЮКОВ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Николай Васильевич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Начальник Каменского рай отдела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ГБУ «Россельхозцентр по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Воронежской области»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5-11-35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25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ШАФОРОСТОВ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Сергей Владимирович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Участковый лесничий Евдаковского участкового лесничества Острогожского филиала КУ ВО «Лесная охрана»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5-14-32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26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БУРЛЯЕВА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Алла Борисовна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Руководитель отдела образования, молодёжной политике, спорта и туризма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snapToGrid w:val="0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5-12-01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snapToGrid w:val="0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10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27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ЗЫКОВА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 Ольга Васильевна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Директор Каменского филиала 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«АУ ВО РИА Воронеж» - редакция Светлый путь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5-17-35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28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СУПРУН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Николай Алексеевич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54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 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Главный инженер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228" w:lineRule="auto"/>
              <w:ind w:right="-142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 ООО «Евдаково»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ind w:right="-88"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29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ВЕСЕЛОВ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 Евгений Александрович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Директор муниципального унитарного предприятия «Каменский транспортник»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5-16-72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  <w:tr w:rsidR="00AF755E" w:rsidRPr="00AF755E" w:rsidTr="00814A82">
        <w:tc>
          <w:tcPr>
            <w:tcW w:w="709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30</w:t>
            </w:r>
          </w:p>
        </w:tc>
        <w:tc>
          <w:tcPr>
            <w:tcW w:w="2410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КАЩЕНКО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 xml:space="preserve"> Виктор Иванович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(по согласованию)</w:t>
            </w:r>
          </w:p>
        </w:tc>
        <w:tc>
          <w:tcPr>
            <w:tcW w:w="354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Начальник единой дежурно-диспетчерской  службы</w:t>
            </w:r>
          </w:p>
        </w:tc>
        <w:tc>
          <w:tcPr>
            <w:tcW w:w="1134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  <w:tc>
          <w:tcPr>
            <w:tcW w:w="992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5-18-02</w:t>
            </w:r>
          </w:p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5-40-80деж.</w:t>
            </w:r>
          </w:p>
        </w:tc>
        <w:tc>
          <w:tcPr>
            <w:tcW w:w="1418" w:type="dxa"/>
          </w:tcPr>
          <w:p w:rsidR="00AF755E" w:rsidRPr="00AF755E" w:rsidRDefault="00AF755E" w:rsidP="00AF755E">
            <w:pPr>
              <w:tabs>
                <w:tab w:val="left" w:pos="7938"/>
                <w:tab w:val="left" w:pos="10064"/>
              </w:tabs>
              <w:spacing w:line="18" w:lineRule="atLeast"/>
              <w:ind w:firstLine="0"/>
              <w:jc w:val="center"/>
              <w:rPr>
                <w:rFonts w:cs="Arial"/>
              </w:rPr>
            </w:pPr>
            <w:r w:rsidRPr="00AF755E">
              <w:rPr>
                <w:rFonts w:cs="Arial"/>
              </w:rPr>
              <w:t>-</w:t>
            </w:r>
          </w:p>
        </w:tc>
      </w:tr>
    </w:tbl>
    <w:p w:rsidR="00AF755E" w:rsidRPr="00AF755E" w:rsidRDefault="00AF755E" w:rsidP="00AF755E">
      <w:pPr>
        <w:ind w:firstLine="0"/>
        <w:jc w:val="left"/>
        <w:rPr>
          <w:rFonts w:cs="Arial"/>
        </w:rPr>
      </w:pPr>
    </w:p>
    <w:p w:rsidR="00AF755E" w:rsidRPr="00AF755E" w:rsidRDefault="00AF755E" w:rsidP="00AF755E">
      <w:pPr>
        <w:ind w:firstLine="0"/>
        <w:jc w:val="left"/>
        <w:rPr>
          <w:rFonts w:cs="Arial"/>
        </w:rPr>
      </w:pPr>
      <w:r w:rsidRPr="00AF755E">
        <w:rPr>
          <w:rFonts w:cs="Arial"/>
        </w:rPr>
        <w:t>Начальник сектора ГО и ЧС М.Д.Тищенко</w:t>
      </w:r>
    </w:p>
    <w:p w:rsidR="00AF755E" w:rsidRPr="00AF755E" w:rsidRDefault="00AF755E" w:rsidP="00AF755E">
      <w:pPr>
        <w:widowControl w:val="0"/>
        <w:suppressAutoHyphens/>
        <w:spacing w:line="200" w:lineRule="atLeast"/>
        <w:ind w:firstLine="0"/>
        <w:rPr>
          <w:rFonts w:eastAsia="Lucida Sans Unicode" w:cs="Arial"/>
          <w:kern w:val="1"/>
          <w:lang/>
        </w:rPr>
      </w:pPr>
    </w:p>
    <w:p w:rsidR="005836D7" w:rsidRDefault="005836D7"/>
    <w:sectPr w:rsidR="005836D7" w:rsidSect="00814A82">
      <w:headerReference w:type="default" r:id="rId9"/>
      <w:pgSz w:w="11906" w:h="16838"/>
      <w:pgMar w:top="2268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8CF" w:rsidRDefault="000D08CF">
      <w:r>
        <w:separator/>
      </w:r>
    </w:p>
  </w:endnote>
  <w:endnote w:type="continuationSeparator" w:id="0">
    <w:p w:rsidR="000D08CF" w:rsidRDefault="000D0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8CF" w:rsidRDefault="000D08CF">
      <w:r>
        <w:separator/>
      </w:r>
    </w:p>
  </w:footnote>
  <w:footnote w:type="continuationSeparator" w:id="0">
    <w:p w:rsidR="000D08CF" w:rsidRDefault="000D08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2" w:rsidRDefault="00814A8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223D">
      <w:rPr>
        <w:noProof/>
      </w:rPr>
      <w:t>2</w:t>
    </w:r>
    <w:r>
      <w:fldChar w:fldCharType="end"/>
    </w:r>
  </w:p>
  <w:p w:rsidR="00814A82" w:rsidRDefault="00814A8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4A82" w:rsidRDefault="00814A8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8223D">
      <w:rPr>
        <w:noProof/>
      </w:rPr>
      <w:t>4</w:t>
    </w:r>
    <w:r>
      <w:fldChar w:fldCharType="end"/>
    </w:r>
  </w:p>
  <w:p w:rsidR="00814A82" w:rsidRDefault="00814A8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6B"/>
    <w:rsid w:val="0008223D"/>
    <w:rsid w:val="000D08CF"/>
    <w:rsid w:val="00110FC3"/>
    <w:rsid w:val="001B102C"/>
    <w:rsid w:val="001F3E4E"/>
    <w:rsid w:val="002965ED"/>
    <w:rsid w:val="003B2C57"/>
    <w:rsid w:val="004D4846"/>
    <w:rsid w:val="004E26C0"/>
    <w:rsid w:val="005836D7"/>
    <w:rsid w:val="007501AD"/>
    <w:rsid w:val="00802A85"/>
    <w:rsid w:val="00814A82"/>
    <w:rsid w:val="008911E3"/>
    <w:rsid w:val="008C34DC"/>
    <w:rsid w:val="008F5EBD"/>
    <w:rsid w:val="00905B81"/>
    <w:rsid w:val="00A7486B"/>
    <w:rsid w:val="00AB1172"/>
    <w:rsid w:val="00AF755E"/>
    <w:rsid w:val="00CF1A3D"/>
    <w:rsid w:val="00DB3B94"/>
    <w:rsid w:val="00E460F0"/>
    <w:rsid w:val="00EF43D6"/>
    <w:rsid w:val="00F42E7D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8223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8223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8223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8223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8223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8223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8223D"/>
  </w:style>
  <w:style w:type="character" w:customStyle="1" w:styleId="10">
    <w:name w:val="Заголовок 1 Знак"/>
    <w:link w:val="1"/>
    <w:rsid w:val="00AF755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F755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AF755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AF755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8223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8223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AF755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8223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8223D"/>
    <w:rPr>
      <w:color w:val="0000FF"/>
      <w:u w:val="none"/>
    </w:rPr>
  </w:style>
  <w:style w:type="paragraph" w:customStyle="1" w:styleId="Application">
    <w:name w:val="Application!Приложение"/>
    <w:rsid w:val="0008223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8223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8223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AF755E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/>
    </w:rPr>
  </w:style>
  <w:style w:type="character" w:customStyle="1" w:styleId="a7">
    <w:name w:val="Верхний колонтитул Знак"/>
    <w:link w:val="a6"/>
    <w:uiPriority w:val="99"/>
    <w:rsid w:val="00AF755E"/>
    <w:rPr>
      <w:rFonts w:ascii="Arial" w:eastAsia="Lucida Sans Unicode" w:hAnsi="Arial"/>
      <w:kern w:val="1"/>
      <w:szCs w:val="24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08223D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08223D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08223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08223D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08223D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08223D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08223D"/>
  </w:style>
  <w:style w:type="character" w:customStyle="1" w:styleId="10">
    <w:name w:val="Заголовок 1 Знак"/>
    <w:link w:val="1"/>
    <w:rsid w:val="00AF755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AF755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AF755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AF755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08223D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08223D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AF755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08223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08223D"/>
    <w:rPr>
      <w:color w:val="0000FF"/>
      <w:u w:val="none"/>
    </w:rPr>
  </w:style>
  <w:style w:type="paragraph" w:customStyle="1" w:styleId="Application">
    <w:name w:val="Application!Приложение"/>
    <w:rsid w:val="0008223D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08223D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08223D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AF755E"/>
    <w:pPr>
      <w:widowControl w:val="0"/>
      <w:tabs>
        <w:tab w:val="center" w:pos="4677"/>
        <w:tab w:val="right" w:pos="9355"/>
      </w:tabs>
      <w:suppressAutoHyphens/>
      <w:ind w:firstLine="0"/>
      <w:jc w:val="left"/>
    </w:pPr>
    <w:rPr>
      <w:rFonts w:eastAsia="Lucida Sans Unicode"/>
      <w:kern w:val="1"/>
      <w:sz w:val="20"/>
      <w:lang/>
    </w:rPr>
  </w:style>
  <w:style w:type="character" w:customStyle="1" w:styleId="a7">
    <w:name w:val="Верхний колонтитул Знак"/>
    <w:link w:val="a6"/>
    <w:uiPriority w:val="99"/>
    <w:rsid w:val="00AF755E"/>
    <w:rPr>
      <w:rFonts w:ascii="Arial" w:eastAsia="Lucida Sans Unicode" w:hAnsi="Arial"/>
      <w:kern w:val="1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4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Links>
    <vt:vector size="6" baseType="variant">
      <vt:variant>
        <vt:i4>2031696</vt:i4>
      </vt:variant>
      <vt:variant>
        <vt:i4>0</vt:i4>
      </vt:variant>
      <vt:variant>
        <vt:i4>0</vt:i4>
      </vt:variant>
      <vt:variant>
        <vt:i4>5</vt:i4>
      </vt:variant>
      <vt:variant>
        <vt:lpwstr>/content/act/48113efd-3f2f-4ca0-bb29-45e45bca7d9a.doc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2026-04-27T12:57:00Z</dcterms:created>
  <dcterms:modified xsi:type="dcterms:W3CDTF">2026-04-27T12:57:00Z</dcterms:modified>
</cp:coreProperties>
</file>