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bookmarkStart w:id="0" w:name="_GoBack"/>
      <w:bookmarkEnd w:id="0"/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F6179" w:rsidRPr="002A5578" w:rsidRDefault="006E5F41" w:rsidP="00FF6179">
      <w:pPr>
        <w:keepNext/>
        <w:widowControl w:val="0"/>
        <w:tabs>
          <w:tab w:val="num" w:pos="0"/>
          <w:tab w:val="left" w:pos="284"/>
        </w:tabs>
        <w:suppressAutoHyphens/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eastAsia="zh-CN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2675890</wp:posOffset>
            </wp:positionH>
            <wp:positionV relativeFrom="paragraph">
              <wp:posOffset>-789940</wp:posOffset>
            </wp:positionV>
            <wp:extent cx="554355" cy="692785"/>
            <wp:effectExtent l="0" t="0" r="0" b="0"/>
            <wp:wrapSquare wrapText="larges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" t="-90" r="-113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92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179" w:rsidRPr="002A5578">
        <w:rPr>
          <w:rFonts w:eastAsia="Lucida Sans Unicode" w:cs="Arial"/>
          <w:bCs/>
          <w:kern w:val="1"/>
          <w:lang w:eastAsia="zh-CN"/>
        </w:rPr>
        <w:t>Администрация Каменского муниципального района</w:t>
      </w:r>
    </w:p>
    <w:p w:rsidR="00FF6179" w:rsidRPr="002A5578" w:rsidRDefault="00FF6179" w:rsidP="00FF6179">
      <w:pPr>
        <w:suppressAutoHyphens/>
        <w:ind w:firstLine="709"/>
        <w:jc w:val="center"/>
        <w:rPr>
          <w:rFonts w:cs="Arial"/>
        </w:rPr>
      </w:pPr>
      <w:r w:rsidRPr="002A5578">
        <w:rPr>
          <w:rFonts w:cs="Arial"/>
          <w:bCs/>
        </w:rPr>
        <w:t>Воронежской области</w:t>
      </w:r>
    </w:p>
    <w:p w:rsidR="00FF6179" w:rsidRPr="002A5578" w:rsidRDefault="00FF6179" w:rsidP="00FF6179">
      <w:pPr>
        <w:keepNext/>
        <w:widowControl w:val="0"/>
        <w:numPr>
          <w:ilvl w:val="6"/>
          <w:numId w:val="0"/>
        </w:numPr>
        <w:tabs>
          <w:tab w:val="left" w:pos="0"/>
        </w:tabs>
        <w:suppressAutoHyphens/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eastAsia="zh-CN"/>
        </w:rPr>
      </w:pPr>
      <w:r w:rsidRPr="002A5578">
        <w:rPr>
          <w:rFonts w:eastAsia="Lucida Sans Unicode" w:cs="Arial"/>
          <w:bCs/>
          <w:kern w:val="1"/>
          <w:lang w:eastAsia="zh-CN"/>
        </w:rPr>
        <w:t>ПОСТАНОВЛЕНИЕ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>09 февраля 2026 г.  № 27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</w:tblGrid>
      <w:tr w:rsidR="00FF6179" w:rsidRPr="002A5578" w:rsidTr="002C6D6F">
        <w:tc>
          <w:tcPr>
            <w:tcW w:w="5211" w:type="dxa"/>
            <w:shd w:val="clear" w:color="auto" w:fill="auto"/>
          </w:tcPr>
          <w:p w:rsidR="00FF6179" w:rsidRPr="002A5578" w:rsidRDefault="00FF6179" w:rsidP="00FF6179">
            <w:pPr>
              <w:widowControl w:val="0"/>
              <w:suppressAutoHyphens/>
              <w:autoSpaceDE w:val="0"/>
              <w:autoSpaceDN w:val="0"/>
              <w:ind w:firstLine="709"/>
              <w:jc w:val="center"/>
              <w:rPr>
                <w:rFonts w:cs="Arial"/>
                <w:b/>
                <w:bCs/>
                <w:kern w:val="28"/>
                <w:sz w:val="32"/>
                <w:szCs w:val="32"/>
              </w:rPr>
            </w:pPr>
            <w:r w:rsidRPr="002A5578">
              <w:rPr>
                <w:rFonts w:cs="Arial"/>
                <w:b/>
                <w:bCs/>
                <w:kern w:val="28"/>
                <w:sz w:val="32"/>
                <w:szCs w:val="32"/>
              </w:rPr>
              <w:t xml:space="preserve">О порядке расходования средств, выделенных из бюджета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2026 год </w:t>
            </w:r>
          </w:p>
          <w:p w:rsidR="00FF6179" w:rsidRPr="002A5578" w:rsidRDefault="00FF6179" w:rsidP="00FF6179">
            <w:pPr>
              <w:suppressAutoHyphens/>
              <w:ind w:firstLine="709"/>
              <w:rPr>
                <w:rFonts w:cs="Arial"/>
                <w:kern w:val="1"/>
                <w:lang w:eastAsia="zh-CN"/>
              </w:rPr>
            </w:pPr>
          </w:p>
        </w:tc>
        <w:tc>
          <w:tcPr>
            <w:tcW w:w="4395" w:type="dxa"/>
            <w:shd w:val="clear" w:color="auto" w:fill="auto"/>
          </w:tcPr>
          <w:p w:rsidR="00FF6179" w:rsidRPr="002A5578" w:rsidRDefault="00FF6179" w:rsidP="00FF6179">
            <w:pPr>
              <w:suppressAutoHyphens/>
              <w:ind w:firstLine="709"/>
              <w:rPr>
                <w:rFonts w:cs="Arial"/>
                <w:kern w:val="1"/>
                <w:lang w:eastAsia="zh-CN"/>
              </w:rPr>
            </w:pPr>
          </w:p>
        </w:tc>
      </w:tr>
    </w:tbl>
    <w:p w:rsidR="00FF6179" w:rsidRPr="002A5578" w:rsidRDefault="00FF6179" w:rsidP="00FF6179">
      <w:pPr>
        <w:shd w:val="clear" w:color="auto" w:fill="FFFFFF"/>
        <w:suppressAutoHyphens/>
        <w:ind w:firstLine="709"/>
        <w:textAlignment w:val="baseline"/>
        <w:rPr>
          <w:rFonts w:cs="Arial"/>
        </w:rPr>
      </w:pPr>
      <w:r w:rsidRPr="002A5578">
        <w:rPr>
          <w:rFonts w:cs="Arial"/>
          <w:spacing w:val="2"/>
        </w:rPr>
        <w:t xml:space="preserve">В целях реализации мероприятий </w:t>
      </w:r>
      <w:r w:rsidRPr="002A5578">
        <w:rPr>
          <w:rFonts w:cs="Arial"/>
        </w:rPr>
        <w:t>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2A5578">
        <w:rPr>
          <w:rFonts w:cs="Arial"/>
          <w:spacing w:val="2"/>
        </w:rPr>
        <w:t xml:space="preserve">, в соответствии с Бюджетным кодексом Российской Федерации, Законом Воронежской области от 17 декабря 2025 г. № 155-ОЗ "Об областном бюджете на 2026 год и на плановый период 2027 и 2028 годов",  Правилами 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финансовое обеспечение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организациях, утвержденные постановлением правительства Воронежской области  от 09.02.2023 г. № 63 "Об утверждении Правил предоставления и методики распределения иных межбюджетных трансфертов из областного бюджета бюджетам муниципальных образований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организациях", администрация Каменского муниципального района Воронежской области </w:t>
      </w:r>
    </w:p>
    <w:p w:rsidR="00FF6179" w:rsidRPr="002A5578" w:rsidRDefault="00FF6179" w:rsidP="00FF6179">
      <w:pPr>
        <w:suppressAutoHyphens/>
        <w:autoSpaceDE w:val="0"/>
        <w:ind w:firstLine="709"/>
        <w:rPr>
          <w:rFonts w:cs="Arial"/>
          <w:kern w:val="1"/>
          <w:lang w:eastAsia="zh-CN"/>
        </w:rPr>
      </w:pPr>
      <w:r w:rsidRPr="002A5578">
        <w:rPr>
          <w:rFonts w:cs="Arial"/>
          <w:spacing w:val="10"/>
          <w:kern w:val="1"/>
          <w:lang w:eastAsia="zh-CN"/>
        </w:rPr>
        <w:t>ПОСТАНОВЛЯЕТ:</w:t>
      </w: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r w:rsidRPr="002A5578">
        <w:rPr>
          <w:rFonts w:cs="Arial"/>
          <w:spacing w:val="-1"/>
        </w:rPr>
        <w:t xml:space="preserve">  1. Утвердить Порядок расходования средств, выделенных из </w:t>
      </w:r>
      <w:r w:rsidRPr="002A5578">
        <w:rPr>
          <w:rFonts w:cs="Arial"/>
        </w:rPr>
        <w:t>бюджета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2A5578">
        <w:rPr>
          <w:rFonts w:cs="Arial"/>
          <w:spacing w:val="2"/>
        </w:rPr>
        <w:t xml:space="preserve"> (далее Порядок) согласно приложению № 1 к настоящему постановлению.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-1"/>
        </w:rPr>
      </w:pPr>
      <w:r w:rsidRPr="002A5578">
        <w:rPr>
          <w:rFonts w:cs="Arial"/>
          <w:spacing w:val="2"/>
        </w:rPr>
        <w:lastRenderedPageBreak/>
        <w:t xml:space="preserve">2. Отделу по финансам и налогам администрации Каменского муниципального района Воронежской области (Ю.П.Мошуров) производить перечисление выделенных средств из </w:t>
      </w:r>
      <w:r w:rsidRPr="002A5578">
        <w:rPr>
          <w:rFonts w:cs="Arial"/>
          <w:spacing w:val="-1"/>
        </w:rPr>
        <w:t>федерального, областного и местного бюджетов в соответствии с Порядком.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  <w:r w:rsidRPr="002A5578">
        <w:rPr>
          <w:rFonts w:cs="Arial"/>
          <w:spacing w:val="2"/>
        </w:rPr>
        <w:t>3. Назначить уполномоченным органом по расходованию указанных средств отдел образования, молодежной политики, спорта и туризма администрации Каменского муниципального района Воронежской области.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  <w:r w:rsidRPr="002A5578">
        <w:rPr>
          <w:rFonts w:cs="Arial"/>
          <w:spacing w:val="2"/>
        </w:rPr>
        <w:t>4. Отделу образования, молодежной политики, спорта и туризма администрации Каменского муниципального района Воронежской области  (А.Б.Бурляева) обеспечить предоставление отчетов в Министерство образования Воронежской области: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  <w:r w:rsidRPr="002A5578">
        <w:rPr>
          <w:rFonts w:cs="Arial"/>
          <w:spacing w:val="2"/>
        </w:rPr>
        <w:t>- о расходах бюджета Каменского муниципального района Воронежской области, в целях софинансирования которых предоставляется Субсидия, не позднее 10 числа отчетного периода;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  <w:r w:rsidRPr="002A5578">
        <w:rPr>
          <w:rFonts w:cs="Arial"/>
          <w:spacing w:val="2"/>
        </w:rPr>
        <w:t>- о достижении значений показателей результативности не позднее 10 числа отчетного периода.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  <w:r w:rsidRPr="002A5578">
        <w:rPr>
          <w:rFonts w:cs="Arial"/>
          <w:spacing w:val="2"/>
        </w:rPr>
        <w:t xml:space="preserve">5. </w:t>
      </w:r>
      <w:r w:rsidRPr="002A5578">
        <w:rPr>
          <w:rFonts w:cs="Arial"/>
        </w:rPr>
        <w:t>Настоящее постановление вступает в силу с момента его подписания.</w:t>
      </w:r>
      <w:r w:rsidRPr="002A5578">
        <w:rPr>
          <w:rFonts w:cs="Arial"/>
          <w:spacing w:val="2"/>
        </w:rPr>
        <w:br/>
        <w:t xml:space="preserve">  6. </w:t>
      </w:r>
      <w:r w:rsidRPr="002A5578">
        <w:rPr>
          <w:rFonts w:cs="Arial"/>
        </w:rPr>
        <w:t>Контроль за выполнением настоящего постановления возложить на заместителя главы администрации - руководителя отдела по культуре С.И. Бурляева</w:t>
      </w:r>
      <w:r w:rsidRPr="002A5578">
        <w:rPr>
          <w:rFonts w:cs="Arial"/>
          <w:spacing w:val="2"/>
        </w:rPr>
        <w:t>.</w:t>
      </w: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</w:p>
    <w:p w:rsidR="00FF6179" w:rsidRPr="002A5578" w:rsidRDefault="00FF6179" w:rsidP="00FF6179">
      <w:pPr>
        <w:suppressAutoHyphens/>
        <w:ind w:firstLine="709"/>
        <w:rPr>
          <w:rFonts w:cs="Arial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FF6179" w:rsidRPr="002A5578" w:rsidTr="002C6D6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179" w:rsidRPr="002A5578" w:rsidRDefault="00FF6179" w:rsidP="00FF6179">
            <w:pPr>
              <w:suppressAutoHyphens/>
              <w:ind w:firstLine="709"/>
              <w:rPr>
                <w:rFonts w:cs="Arial"/>
              </w:rPr>
            </w:pPr>
            <w:r w:rsidRPr="002A5578">
              <w:rPr>
                <w:rFonts w:cs="Arial"/>
              </w:rPr>
              <w:t>Глава</w:t>
            </w:r>
            <w:r w:rsidRPr="002A5578">
              <w:rPr>
                <w:rFonts w:cs="Arial"/>
              </w:rPr>
              <w:br/>
              <w:t>администрации Каменского</w:t>
            </w:r>
            <w:r w:rsidRPr="002A5578">
              <w:rPr>
                <w:rFonts w:cs="Arial"/>
              </w:rPr>
              <w:br/>
              <w:t>муниципального района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179" w:rsidRPr="002A5578" w:rsidRDefault="00FF6179" w:rsidP="00FF6179">
            <w:pPr>
              <w:suppressAutoHyphens/>
              <w:ind w:firstLine="709"/>
              <w:rPr>
                <w:rFonts w:cs="Arial"/>
              </w:rPr>
            </w:pPr>
          </w:p>
          <w:p w:rsidR="00FF6179" w:rsidRPr="002A5578" w:rsidRDefault="00FF6179" w:rsidP="00FF6179">
            <w:pPr>
              <w:suppressAutoHyphens/>
              <w:ind w:firstLine="709"/>
              <w:rPr>
                <w:rFonts w:cs="Arial"/>
              </w:rPr>
            </w:pPr>
            <w:r w:rsidRPr="002A5578">
              <w:rPr>
                <w:rFonts w:cs="Arial"/>
              </w:rPr>
              <w:t>А.С. Кателкин</w:t>
            </w:r>
          </w:p>
        </w:tc>
      </w:tr>
    </w:tbl>
    <w:p w:rsidR="00FF6179" w:rsidRPr="002A5578" w:rsidRDefault="00FF6179" w:rsidP="00FF6179">
      <w:pPr>
        <w:suppressAutoHyphens/>
        <w:ind w:firstLine="709"/>
        <w:rPr>
          <w:rFonts w:cs="Arial"/>
        </w:rPr>
      </w:pPr>
    </w:p>
    <w:p w:rsidR="00FF6179" w:rsidRPr="002A5578" w:rsidRDefault="00FF6179" w:rsidP="00FF6179">
      <w:pPr>
        <w:ind w:firstLine="709"/>
        <w:rPr>
          <w:rFonts w:cs="Arial"/>
        </w:rPr>
      </w:pPr>
      <w:r w:rsidRPr="002A5578">
        <w:rPr>
          <w:rFonts w:cs="Arial"/>
        </w:rPr>
        <w:t xml:space="preserve">  </w:t>
      </w:r>
    </w:p>
    <w:p w:rsidR="00FF6179" w:rsidRPr="002A5578" w:rsidRDefault="00FF6179" w:rsidP="00FF6179">
      <w:pPr>
        <w:ind w:firstLine="709"/>
        <w:rPr>
          <w:rFonts w:cs="Arial"/>
        </w:rPr>
      </w:pPr>
    </w:p>
    <w:p w:rsidR="00FF6179" w:rsidRPr="002A5578" w:rsidRDefault="00FF6179" w:rsidP="00FF6179">
      <w:pPr>
        <w:ind w:firstLine="709"/>
        <w:rPr>
          <w:rFonts w:cs="Arial"/>
        </w:rPr>
      </w:pPr>
    </w:p>
    <w:p w:rsidR="00FF6179" w:rsidRPr="002A5578" w:rsidRDefault="00FF6179" w:rsidP="00FF6179">
      <w:pPr>
        <w:ind w:firstLine="709"/>
        <w:rPr>
          <w:rFonts w:cs="Arial"/>
        </w:rPr>
      </w:pPr>
      <w:r w:rsidRPr="002A5578">
        <w:rPr>
          <w:rFonts w:cs="Arial"/>
        </w:rPr>
        <w:br w:type="page"/>
      </w: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jc w:val="right"/>
        <w:rPr>
          <w:rFonts w:cs="Arial"/>
        </w:rPr>
      </w:pPr>
      <w:r w:rsidRPr="002A5578">
        <w:rPr>
          <w:rFonts w:cs="Arial"/>
        </w:rPr>
        <w:t xml:space="preserve">Приложение №1 к </w:t>
      </w:r>
      <w:r w:rsidRPr="002A5578">
        <w:rPr>
          <w:rFonts w:cs="Arial"/>
        </w:rPr>
        <w:br/>
        <w:t xml:space="preserve">постановлению администрации </w:t>
      </w:r>
      <w:r w:rsidRPr="002A5578">
        <w:rPr>
          <w:rFonts w:cs="Arial"/>
        </w:rPr>
        <w:br/>
        <w:t>Каменского муниципального</w:t>
      </w:r>
      <w:r w:rsidRPr="002A5578">
        <w:rPr>
          <w:rFonts w:cs="Arial"/>
        </w:rPr>
        <w:br/>
        <w:t>района Воронежской области</w:t>
      </w:r>
      <w:r w:rsidRPr="002A5578">
        <w:rPr>
          <w:rFonts w:cs="Arial"/>
        </w:rPr>
        <w:br/>
        <w:t>от «09» февраля 2026 № 27</w:t>
      </w: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rPr>
          <w:rFonts w:cs="Arial"/>
        </w:rPr>
      </w:pP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</w:rPr>
      </w:pPr>
      <w:r w:rsidRPr="002A5578">
        <w:rPr>
          <w:rFonts w:cs="Arial"/>
        </w:rPr>
        <w:t>ПОРЯДОК</w:t>
      </w: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</w:rPr>
      </w:pPr>
      <w:r w:rsidRPr="002A5578">
        <w:rPr>
          <w:rFonts w:cs="Arial"/>
        </w:rPr>
        <w:t>расходования средств, выделенных из бюджета Воронежской области на</w:t>
      </w:r>
    </w:p>
    <w:p w:rsidR="00FF6179" w:rsidRPr="002A5578" w:rsidRDefault="00FF6179" w:rsidP="00FF6179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</w:rPr>
      </w:pPr>
      <w:r w:rsidRPr="002A5578">
        <w:rPr>
          <w:rFonts w:cs="Arial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2026 год </w:t>
      </w:r>
      <w:r w:rsidRPr="002A5578">
        <w:rPr>
          <w:rFonts w:cs="Arial"/>
        </w:rPr>
        <w:br/>
      </w:r>
      <w:r w:rsidRPr="002A5578">
        <w:rPr>
          <w:rFonts w:cs="Arial"/>
          <w:b/>
        </w:rPr>
        <w:t xml:space="preserve">  </w:t>
      </w:r>
      <w:r w:rsidRPr="002A5578">
        <w:rPr>
          <w:rFonts w:cs="Arial"/>
        </w:rPr>
        <w:t>Настоящий порядок определяет механизм расходования средств, выделенных из бюджета Воронежской области бюджету Каменского муниципального района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организациях: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 xml:space="preserve">  1. Министерство образования Воронежской области, расходным расписанием доводит предельные объемы финансирования  на 2026 год в отдел по финансам и налогам администрации Каменского муниципального района Воронежской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согласно Соглашению от 02.02.2026 года  № 20617000-1-2026-007.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 xml:space="preserve"> 2. Расходование средств осуществляется по разделу 07, подраздел 09, целевая статья 02 1 Ю6 51790,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виду расходов 111, 119,612, код цели 26-51790-00000-00000.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>3. ГРБС предоставляет в отдел №11 УФК по Воронежской области подтверждающие документы  для перечисления межбюджетных  трансфертов  для  проведения кассовых выплат.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>4. Ответственность за нецелевое использование средств, недостоверность сведений, содержащихся в документах и отчетности, и нарушении сроков их предоставления несет администрация Каменского муниципального района в лице Отдела образования, молодежной политики, спорта и туризма администрации Каменского муниципального  района.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 xml:space="preserve">5. Обеспечивает возврат в бюджет Воронежской области не использованный по состоянию на 1 января финансового года, следующие за отчетным, остаток средств Субсидии в сроки, установленные бюджетным законодательством Российской Федерации. 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 xml:space="preserve">Руководитель отдела образования, 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>молодежной политики, спорта и туризма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</w:pPr>
      <w:r w:rsidRPr="002A5578">
        <w:rPr>
          <w:rFonts w:cs="Arial"/>
        </w:rPr>
        <w:t xml:space="preserve"> администрации Каменского</w:t>
      </w:r>
    </w:p>
    <w:p w:rsidR="00FF6179" w:rsidRPr="002A5578" w:rsidRDefault="00FF6179" w:rsidP="00FF6179">
      <w:pPr>
        <w:suppressAutoHyphens/>
        <w:ind w:firstLine="709"/>
        <w:rPr>
          <w:rFonts w:cs="Arial"/>
        </w:rPr>
        <w:sectPr w:rsidR="00FF6179" w:rsidRPr="002A5578" w:rsidSect="002C6D6F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  <w:r w:rsidRPr="002A5578">
        <w:rPr>
          <w:rFonts w:cs="Arial"/>
        </w:rPr>
        <w:t>муниципального района</w:t>
      </w:r>
      <w:r w:rsidRPr="002A5578">
        <w:rPr>
          <w:rFonts w:cs="Arial"/>
        </w:rPr>
        <w:tab/>
        <w:t xml:space="preserve">  А.Б.Бурляева</w:t>
      </w:r>
    </w:p>
    <w:tbl>
      <w:tblPr>
        <w:tblpPr w:leftFromText="180" w:rightFromText="180" w:vertAnchor="text" w:horzAnchor="page" w:tblpX="853" w:tblpY="-850"/>
        <w:tblW w:w="10940" w:type="dxa"/>
        <w:tblLook w:val="04A0" w:firstRow="1" w:lastRow="0" w:firstColumn="1" w:lastColumn="0" w:noHBand="0" w:noVBand="1"/>
      </w:tblPr>
      <w:tblGrid>
        <w:gridCol w:w="940"/>
        <w:gridCol w:w="3440"/>
        <w:gridCol w:w="1840"/>
        <w:gridCol w:w="1740"/>
        <w:gridCol w:w="2980"/>
      </w:tblGrid>
      <w:tr w:rsidR="00FF6179" w:rsidRPr="002A5578" w:rsidTr="002C6D6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 xml:space="preserve">Приложение №2 к </w:t>
            </w:r>
            <w:r w:rsidRPr="002A5578">
              <w:rPr>
                <w:rFonts w:cs="Arial"/>
              </w:rPr>
              <w:br/>
              <w:t xml:space="preserve">постановлению администрации </w:t>
            </w:r>
            <w:r w:rsidRPr="002A5578">
              <w:rPr>
                <w:rFonts w:cs="Arial"/>
              </w:rPr>
              <w:br/>
              <w:t>Каменского муниципального</w:t>
            </w:r>
            <w:r w:rsidRPr="002A5578">
              <w:rPr>
                <w:rFonts w:cs="Arial"/>
              </w:rPr>
              <w:br/>
              <w:t>района Воронежской области</w:t>
            </w:r>
            <w:r w:rsidRPr="002A5578">
              <w:rPr>
                <w:rFonts w:cs="Arial"/>
              </w:rPr>
              <w:br/>
              <w:t>от «09» 02. 2026 № 27</w:t>
            </w: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28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47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  <w:r w:rsidRPr="002A5578">
              <w:rPr>
                <w:rFonts w:cs="Arial"/>
                <w:bCs/>
              </w:rPr>
              <w:t>Распределение субсидии для отчета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22"/>
        </w:trPr>
        <w:tc>
          <w:tcPr>
            <w:tcW w:w="109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</w:tr>
      <w:tr w:rsidR="00FF6179" w:rsidRPr="002A5578" w:rsidTr="002C6D6F">
        <w:trPr>
          <w:trHeight w:val="330"/>
        </w:trPr>
        <w:tc>
          <w:tcPr>
            <w:tcW w:w="4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  <w:r w:rsidRPr="002A5578">
              <w:rPr>
                <w:rFonts w:cs="Arial"/>
                <w:bCs/>
              </w:rPr>
              <w:t>название образовательной организации</w:t>
            </w:r>
          </w:p>
        </w:tc>
        <w:tc>
          <w:tcPr>
            <w:tcW w:w="6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руб.</w:t>
            </w:r>
          </w:p>
        </w:tc>
      </w:tr>
      <w:tr w:rsidR="00FF6179" w:rsidRPr="002A5578" w:rsidTr="002C6D6F">
        <w:trPr>
          <w:trHeight w:val="1515"/>
        </w:trPr>
        <w:tc>
          <w:tcPr>
            <w:tcW w:w="4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  <w:r w:rsidRPr="002A5578">
              <w:rPr>
                <w:rFonts w:cs="Arial"/>
                <w:bCs/>
              </w:rPr>
              <w:t>расходы на оплату труда  211 ст.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  <w:r w:rsidRPr="002A5578">
              <w:rPr>
                <w:rFonts w:cs="Arial"/>
                <w:bCs/>
              </w:rPr>
              <w:t>расходы на оплату труда  213 ст.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  <w:bCs/>
              </w:rPr>
            </w:pPr>
            <w:r w:rsidRPr="002A5578">
              <w:rPr>
                <w:rFonts w:cs="Arial"/>
                <w:bCs/>
              </w:rPr>
              <w:t>Всего</w:t>
            </w:r>
          </w:p>
        </w:tc>
      </w:tr>
      <w:tr w:rsidR="00FF6179" w:rsidRPr="002A5578" w:rsidTr="002C6D6F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МБОУ Каменская СОШ №1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258 979,0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78 211,0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337 190,0</w:t>
            </w:r>
          </w:p>
        </w:tc>
      </w:tr>
      <w:tr w:rsidR="00FF6179" w:rsidRPr="002A5578" w:rsidTr="002C6D6F">
        <w:trPr>
          <w:trHeight w:val="45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МБОУ Каменская СОШ №2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252 863,0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76 364,0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329 227,0</w:t>
            </w:r>
          </w:p>
        </w:tc>
      </w:tr>
      <w:tr w:rsidR="00FF6179" w:rsidRPr="002A5578" w:rsidTr="002C6D6F">
        <w:trPr>
          <w:trHeight w:val="563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Марковская СОШ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48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Волчанская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54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Крутчанская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Евдаковская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51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Тхоревская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0,0</w:t>
            </w:r>
          </w:p>
        </w:tc>
      </w:tr>
      <w:tr w:rsidR="00FF6179" w:rsidRPr="002A5578" w:rsidTr="002C6D6F">
        <w:trPr>
          <w:trHeight w:val="458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Тимирязевская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443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Татаринская СОШ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42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Ольховлогская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191 941,0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57 966,2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249 907,2</w:t>
            </w:r>
          </w:p>
        </w:tc>
      </w:tr>
      <w:tr w:rsidR="00FF6179" w:rsidRPr="002A5578" w:rsidTr="002C6D6F">
        <w:trPr>
          <w:trHeight w:val="435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МКОУ Трёхстенская ООШ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191 939,0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57 964,6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249 903,6</w:t>
            </w:r>
          </w:p>
        </w:tc>
      </w:tr>
      <w:tr w:rsidR="00FF6179" w:rsidRPr="002A5578" w:rsidTr="002C6D6F">
        <w:trPr>
          <w:trHeight w:val="3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  <w:lang w:val="en-US"/>
              </w:rPr>
              <w:t xml:space="preserve"> </w:t>
            </w:r>
            <w:r w:rsidRPr="002A5578">
              <w:rPr>
                <w:rFonts w:cs="Arial"/>
              </w:rPr>
              <w:t>Итого: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2 047 368,0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618 303,0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2 665 671,0</w:t>
            </w:r>
          </w:p>
        </w:tc>
      </w:tr>
      <w:tr w:rsidR="00FF6179" w:rsidRPr="002A5578" w:rsidTr="002C6D6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300"/>
        </w:trPr>
        <w:tc>
          <w:tcPr>
            <w:tcW w:w="6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Руководитель отдела образования, молодежной политики, спорта и туризма администрации Каменского</w:t>
            </w:r>
            <w:r w:rsidRPr="002A5578">
              <w:rPr>
                <w:rFonts w:cs="Arial"/>
              </w:rPr>
              <w:br/>
              <w:t>муниципального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  <w:tr w:rsidR="00FF6179" w:rsidRPr="002A5578" w:rsidTr="002C6D6F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  <w:r w:rsidRPr="002A5578">
              <w:rPr>
                <w:rFonts w:cs="Arial"/>
              </w:rPr>
              <w:t>А.Б.Бурляева</w:t>
            </w:r>
          </w:p>
        </w:tc>
      </w:tr>
      <w:tr w:rsidR="00FF6179" w:rsidRPr="002A5578" w:rsidTr="002C6D6F">
        <w:trPr>
          <w:trHeight w:val="300"/>
        </w:trPr>
        <w:tc>
          <w:tcPr>
            <w:tcW w:w="62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179" w:rsidRPr="002A5578" w:rsidRDefault="00FF6179" w:rsidP="00FF6179">
            <w:pPr>
              <w:ind w:firstLine="0"/>
              <w:rPr>
                <w:rFonts w:cs="Arial"/>
              </w:rPr>
            </w:pPr>
          </w:p>
        </w:tc>
      </w:tr>
    </w:tbl>
    <w:p w:rsidR="00FF6179" w:rsidRPr="002A5578" w:rsidRDefault="00FF6179" w:rsidP="00FF6179">
      <w:pPr>
        <w:suppressAutoHyphens/>
        <w:ind w:firstLine="709"/>
        <w:rPr>
          <w:rFonts w:cs="Arial"/>
        </w:rPr>
      </w:pPr>
    </w:p>
    <w:sectPr w:rsidR="00FF6179" w:rsidRPr="002A5578" w:rsidSect="002C6D6F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09"/>
    <w:rsid w:val="00110FC3"/>
    <w:rsid w:val="001B102C"/>
    <w:rsid w:val="001F3E4E"/>
    <w:rsid w:val="002965ED"/>
    <w:rsid w:val="002A5578"/>
    <w:rsid w:val="002C6D6F"/>
    <w:rsid w:val="003B2C57"/>
    <w:rsid w:val="004D4846"/>
    <w:rsid w:val="004E26C0"/>
    <w:rsid w:val="005836D7"/>
    <w:rsid w:val="006E5F41"/>
    <w:rsid w:val="00802A85"/>
    <w:rsid w:val="008F5EBD"/>
    <w:rsid w:val="00905B81"/>
    <w:rsid w:val="00AB1172"/>
    <w:rsid w:val="00CF1A3D"/>
    <w:rsid w:val="00D91B09"/>
    <w:rsid w:val="00D952F9"/>
    <w:rsid w:val="00E460F0"/>
    <w:rsid w:val="00FE3D39"/>
    <w:rsid w:val="00F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5F4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5F4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5F4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5F4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5F4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5F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5F41"/>
  </w:style>
  <w:style w:type="character" w:customStyle="1" w:styleId="10">
    <w:name w:val="Заголовок 1 Знак"/>
    <w:link w:val="1"/>
    <w:rsid w:val="00FF61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F61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F61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F61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5F4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5F4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F61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5F4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5F41"/>
    <w:rPr>
      <w:color w:val="0000FF"/>
      <w:u w:val="none"/>
    </w:rPr>
  </w:style>
  <w:style w:type="paragraph" w:customStyle="1" w:styleId="Application">
    <w:name w:val="Application!Приложение"/>
    <w:rsid w:val="006E5F4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5F4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5F4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E5F4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5F4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5F4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5F4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5F4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E5F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E5F41"/>
  </w:style>
  <w:style w:type="character" w:customStyle="1" w:styleId="10">
    <w:name w:val="Заголовок 1 Знак"/>
    <w:link w:val="1"/>
    <w:rsid w:val="00FF61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F617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F617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F617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E5F4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E5F4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F617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E5F4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E5F41"/>
    <w:rPr>
      <w:color w:val="0000FF"/>
      <w:u w:val="none"/>
    </w:rPr>
  </w:style>
  <w:style w:type="paragraph" w:customStyle="1" w:styleId="Application">
    <w:name w:val="Application!Приложение"/>
    <w:rsid w:val="006E5F4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5F4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5F4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2026-04-27T12:53:00Z</dcterms:created>
  <dcterms:modified xsi:type="dcterms:W3CDTF">2026-04-27T12:53:00Z</dcterms:modified>
</cp:coreProperties>
</file>