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C7" w:rsidRPr="00A24DC7" w:rsidRDefault="008D67FF" w:rsidP="00A24DC7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A24DC7" w:rsidRPr="00A24DC7" w:rsidRDefault="00A24DC7" w:rsidP="00A24DC7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24DC7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A24DC7" w:rsidRPr="00A24DC7" w:rsidRDefault="00A24DC7" w:rsidP="00A24DC7">
      <w:pPr>
        <w:ind w:firstLine="0"/>
        <w:jc w:val="center"/>
        <w:rPr>
          <w:rFonts w:cs="Arial"/>
          <w:bCs/>
        </w:rPr>
      </w:pPr>
      <w:r w:rsidRPr="00A24DC7">
        <w:rPr>
          <w:rFonts w:cs="Arial"/>
          <w:bCs/>
        </w:rPr>
        <w:t>Воронежской области</w:t>
      </w:r>
    </w:p>
    <w:p w:rsidR="00A24DC7" w:rsidRPr="00A24DC7" w:rsidRDefault="00A24DC7" w:rsidP="00A24DC7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A24DC7">
        <w:rPr>
          <w:rFonts w:eastAsia="Lucida Sans Unicode" w:cs="Arial"/>
          <w:bCs/>
          <w:kern w:val="1"/>
          <w:lang w:val="x-none"/>
        </w:rPr>
        <w:t>ПОСТАНОВЛЕНИЕ</w:t>
      </w:r>
    </w:p>
    <w:p w:rsidR="00A24DC7" w:rsidRPr="00A24DC7" w:rsidRDefault="00A24DC7" w:rsidP="00A24DC7">
      <w:pPr>
        <w:ind w:firstLine="0"/>
        <w:jc w:val="left"/>
        <w:rPr>
          <w:rFonts w:cs="Arial"/>
          <w:bCs/>
        </w:rPr>
      </w:pPr>
      <w:r w:rsidRPr="00A24DC7">
        <w:rPr>
          <w:rFonts w:cs="Arial"/>
          <w:bCs/>
        </w:rPr>
        <w:t>09 июня  2026 г.  № 203</w:t>
      </w:r>
    </w:p>
    <w:p w:rsidR="00A24DC7" w:rsidRPr="00A24DC7" w:rsidRDefault="00A24DC7" w:rsidP="00A24DC7">
      <w:pPr>
        <w:ind w:firstLine="0"/>
        <w:jc w:val="left"/>
        <w:rPr>
          <w:rFonts w:cs="Arial"/>
          <w:bCs/>
        </w:rPr>
      </w:pPr>
      <w:r w:rsidRPr="00A24DC7">
        <w:rPr>
          <w:rFonts w:cs="Arial"/>
          <w:bCs/>
        </w:rPr>
        <w:t xml:space="preserve">  </w:t>
      </w:r>
    </w:p>
    <w:p w:rsidR="00A24DC7" w:rsidRPr="00A24DC7" w:rsidRDefault="00A24DC7" w:rsidP="00A24DC7">
      <w:pPr>
        <w:ind w:firstLine="0"/>
        <w:jc w:val="left"/>
        <w:rPr>
          <w:rFonts w:cs="Arial"/>
        </w:rPr>
      </w:pPr>
    </w:p>
    <w:p w:rsidR="00A24DC7" w:rsidRPr="00A24DC7" w:rsidRDefault="008D67FF" w:rsidP="00A24DC7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5953125" cy="2688590"/>
                <wp:effectExtent l="9525" t="698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68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DC7" w:rsidRPr="0070757C" w:rsidRDefault="00A24DC7" w:rsidP="00A24DC7">
                            <w:pP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A24DC7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70757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70757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"http://192.168.200.42:8080/content/act/5268f657-b2f7-4b58-9c95-f07f4a28ba6c.doc" \t "Logical" </w:instrText>
                            </w:r>
                            <w:r w:rsidR="0070757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70757C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184 «Об утверждении </w:t>
                            </w:r>
                            <w:bookmarkStart w:id="1" w:name="_Hlk224828294"/>
                            <w:r w:rsidRPr="0070757C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70757C">
                              <w:rPr>
                                <w:rStyle w:val="a5"/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</w:t>
                            </w:r>
                          </w:p>
                          <w:p w:rsidR="00A24DC7" w:rsidRDefault="0070757C" w:rsidP="00A24D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A24DC7" w:rsidRPr="00982DDF" w:rsidRDefault="00A24DC7" w:rsidP="00A24DC7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68.75pt;height:2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" strokecolor="white">
                <v:textbox>
                  <w:txbxContent>
                    <w:p w:rsidR="00A24DC7" w:rsidRPr="0070757C" w:rsidRDefault="00A24DC7" w:rsidP="00A24DC7">
                      <w:pPr>
                        <w:jc w:val="center"/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A24DC7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70757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70757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"http://192.168.200.42:8080/content/act/5268f657-b2f7-4b58-9c95-f07f4a28ba6c.doc" \t "Logical" </w:instrText>
                      </w:r>
                      <w:r w:rsidR="0070757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70757C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184 «Об утверждении </w:t>
                      </w:r>
                      <w:bookmarkStart w:id="2" w:name="_Hlk224828294"/>
                      <w:r w:rsidRPr="0070757C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70757C">
                        <w:rPr>
                          <w:rStyle w:val="a5"/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</w:t>
                      </w:r>
                    </w:p>
                    <w:p w:rsidR="00A24DC7" w:rsidRDefault="0070757C" w:rsidP="00A24D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A24DC7" w:rsidRPr="00982DDF" w:rsidRDefault="00A24DC7" w:rsidP="00A24DC7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4DC7" w:rsidRPr="00A24DC7" w:rsidRDefault="00A24DC7" w:rsidP="00A24DC7">
      <w:pPr>
        <w:ind w:firstLine="0"/>
        <w:jc w:val="left"/>
        <w:rPr>
          <w:rFonts w:cs="Arial"/>
        </w:rPr>
      </w:pPr>
    </w:p>
    <w:p w:rsidR="00A24DC7" w:rsidRPr="00A24DC7" w:rsidRDefault="00A24DC7" w:rsidP="00A24DC7">
      <w:pPr>
        <w:ind w:firstLine="0"/>
        <w:jc w:val="left"/>
        <w:rPr>
          <w:rFonts w:cs="Arial"/>
        </w:rPr>
      </w:pPr>
    </w:p>
    <w:p w:rsidR="00A24DC7" w:rsidRPr="00A24DC7" w:rsidRDefault="00A24DC7" w:rsidP="00A24DC7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A24DC7" w:rsidRPr="00A24DC7" w:rsidTr="00DE7096">
        <w:tc>
          <w:tcPr>
            <w:tcW w:w="5778" w:type="dxa"/>
          </w:tcPr>
          <w:p w:rsidR="00A24DC7" w:rsidRPr="00A24DC7" w:rsidRDefault="00A24DC7" w:rsidP="00A24DC7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A24DC7" w:rsidRPr="00A24DC7" w:rsidRDefault="00A24DC7" w:rsidP="00A24DC7">
      <w:pPr>
        <w:ind w:firstLine="708"/>
        <w:rPr>
          <w:rFonts w:cs="Arial"/>
        </w:rPr>
      </w:pPr>
    </w:p>
    <w:p w:rsidR="00A24DC7" w:rsidRPr="00A24DC7" w:rsidRDefault="00A24DC7" w:rsidP="00A24DC7">
      <w:pPr>
        <w:ind w:firstLine="708"/>
        <w:rPr>
          <w:rFonts w:cs="Arial"/>
        </w:rPr>
      </w:pPr>
    </w:p>
    <w:p w:rsidR="00A24DC7" w:rsidRPr="00A24DC7" w:rsidRDefault="00A24DC7" w:rsidP="00A24DC7">
      <w:pPr>
        <w:ind w:firstLine="708"/>
        <w:rPr>
          <w:rFonts w:cs="Arial"/>
        </w:rPr>
      </w:pPr>
    </w:p>
    <w:p w:rsidR="00A24DC7" w:rsidRPr="00A24DC7" w:rsidRDefault="00A24DC7" w:rsidP="00A24DC7">
      <w:pPr>
        <w:ind w:firstLine="708"/>
        <w:rPr>
          <w:rFonts w:cs="Arial"/>
        </w:rPr>
      </w:pPr>
    </w:p>
    <w:p w:rsidR="00A24DC7" w:rsidRPr="00A24DC7" w:rsidRDefault="00A24DC7" w:rsidP="00A24DC7">
      <w:pPr>
        <w:ind w:firstLine="708"/>
        <w:rPr>
          <w:rFonts w:cs="Arial"/>
        </w:rPr>
      </w:pPr>
    </w:p>
    <w:p w:rsidR="00A24DC7" w:rsidRP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Default="00A24DC7" w:rsidP="00A24DC7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24DC7" w:rsidRPr="00A24DC7" w:rsidRDefault="00A24DC7" w:rsidP="00A24DC7">
      <w:pPr>
        <w:autoSpaceDE w:val="0"/>
        <w:autoSpaceDN w:val="0"/>
        <w:adjustRightInd w:val="0"/>
        <w:ind w:firstLine="709"/>
        <w:rPr>
          <w:rFonts w:cs="Arial"/>
        </w:rPr>
      </w:pPr>
      <w:r w:rsidRPr="00A24DC7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A24DC7">
        <w:rPr>
          <w:rFonts w:cs="Arial"/>
        </w:rPr>
        <w:t>, администрация Каменского муниципального района Воронежской области,</w:t>
      </w:r>
    </w:p>
    <w:p w:rsidR="00A24DC7" w:rsidRPr="00A24DC7" w:rsidRDefault="00A24DC7" w:rsidP="00A24DC7">
      <w:pPr>
        <w:ind w:firstLine="709"/>
        <w:jc w:val="center"/>
        <w:rPr>
          <w:rFonts w:cs="Arial"/>
        </w:rPr>
      </w:pPr>
      <w:r w:rsidRPr="00A24DC7">
        <w:rPr>
          <w:rFonts w:cs="Arial"/>
        </w:rPr>
        <w:t>ПОСТАНОВЛЯЕТ:</w:t>
      </w:r>
    </w:p>
    <w:p w:rsidR="00A24DC7" w:rsidRPr="00A24DC7" w:rsidRDefault="00A24DC7" w:rsidP="00A24DC7">
      <w:pPr>
        <w:ind w:firstLine="0"/>
        <w:rPr>
          <w:rFonts w:cs="Arial"/>
        </w:rPr>
      </w:pPr>
      <w:r w:rsidRPr="00A24DC7">
        <w:rPr>
          <w:rFonts w:cs="Arial"/>
        </w:rPr>
        <w:t xml:space="preserve">  1. Внести в постановление от 29.05.2026 № 184 следующие изменения:</w:t>
      </w:r>
    </w:p>
    <w:p w:rsidR="00A24DC7" w:rsidRPr="00A24DC7" w:rsidRDefault="00A24DC7" w:rsidP="00A24DC7">
      <w:pPr>
        <w:ind w:firstLine="0"/>
        <w:rPr>
          <w:rFonts w:cs="Arial"/>
        </w:rPr>
      </w:pPr>
      <w:r w:rsidRPr="00A24DC7">
        <w:rPr>
          <w:rFonts w:cs="Arial"/>
        </w:rPr>
        <w:t>1.1. Приложение к постановлению – «П</w:t>
      </w:r>
      <w:r w:rsidRPr="00A24DC7">
        <w:rPr>
          <w:rFonts w:eastAsia="Calibri" w:cs="Arial"/>
          <w:bCs/>
        </w:rPr>
        <w:t xml:space="preserve">орядок </w:t>
      </w:r>
      <w:r w:rsidRPr="00A24DC7">
        <w:rPr>
          <w:rFonts w:eastAsia="Calibri" w:cs="Arial"/>
          <w:bCs/>
          <w:lang w:eastAsia="en-US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 изложить в новой редакции</w:t>
      </w:r>
      <w:r w:rsidRPr="00A24DC7">
        <w:rPr>
          <w:rFonts w:cs="Arial"/>
          <w:lang w:eastAsia="zh-CN"/>
        </w:rPr>
        <w:t>, согласно приложению к настоящему постановлению.</w:t>
      </w:r>
    </w:p>
    <w:p w:rsidR="00A24DC7" w:rsidRPr="00A24DC7" w:rsidRDefault="00A24DC7" w:rsidP="00A24DC7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A24DC7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A24DC7" w:rsidRPr="00A24DC7" w:rsidRDefault="00A24DC7" w:rsidP="00A24DC7">
      <w:pPr>
        <w:ind w:firstLine="709"/>
        <w:rPr>
          <w:rFonts w:cs="Arial"/>
        </w:rPr>
      </w:pPr>
      <w:r w:rsidRPr="00A24DC7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A24DC7" w:rsidRPr="00A24DC7" w:rsidRDefault="00A24DC7" w:rsidP="00A24DC7">
      <w:pPr>
        <w:ind w:firstLine="709"/>
        <w:rPr>
          <w:rFonts w:cs="Arial"/>
        </w:rPr>
      </w:pPr>
      <w:r w:rsidRPr="00A24DC7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A24DC7" w:rsidRPr="00A24DC7" w:rsidRDefault="00A24DC7" w:rsidP="00A24DC7">
      <w:pPr>
        <w:ind w:firstLine="709"/>
        <w:jc w:val="left"/>
        <w:rPr>
          <w:rFonts w:cs="Arial"/>
        </w:rPr>
      </w:pPr>
    </w:p>
    <w:p w:rsidR="00A24DC7" w:rsidRPr="00A24DC7" w:rsidRDefault="00A24DC7" w:rsidP="00A24DC7">
      <w:pPr>
        <w:ind w:firstLine="709"/>
        <w:rPr>
          <w:rFonts w:cs="Arial"/>
        </w:rPr>
      </w:pPr>
    </w:p>
    <w:p w:rsidR="00A24DC7" w:rsidRPr="00A24DC7" w:rsidRDefault="00A24DC7" w:rsidP="00A24DC7">
      <w:pPr>
        <w:autoSpaceDE w:val="0"/>
        <w:ind w:firstLine="0"/>
        <w:rPr>
          <w:rFonts w:cs="Arial"/>
        </w:rPr>
      </w:pPr>
      <w:r w:rsidRPr="00A24DC7">
        <w:rPr>
          <w:rFonts w:cs="Arial"/>
        </w:rPr>
        <w:t xml:space="preserve">  Глава</w:t>
      </w:r>
    </w:p>
    <w:p w:rsidR="00A24DC7" w:rsidRPr="00A24DC7" w:rsidRDefault="00A24DC7" w:rsidP="00A24DC7">
      <w:pPr>
        <w:autoSpaceDE w:val="0"/>
        <w:ind w:firstLine="0"/>
        <w:rPr>
          <w:rFonts w:cs="Arial"/>
        </w:rPr>
      </w:pPr>
      <w:r w:rsidRPr="00A24DC7">
        <w:rPr>
          <w:rFonts w:cs="Arial"/>
        </w:rPr>
        <w:lastRenderedPageBreak/>
        <w:t>Администрации Каменского</w:t>
      </w:r>
    </w:p>
    <w:p w:rsidR="00A24DC7" w:rsidRPr="00A24DC7" w:rsidRDefault="00A24DC7" w:rsidP="00A24DC7">
      <w:pPr>
        <w:autoSpaceDE w:val="0"/>
        <w:ind w:firstLine="0"/>
        <w:rPr>
          <w:rFonts w:cs="Arial"/>
        </w:rPr>
      </w:pPr>
      <w:r w:rsidRPr="00A24DC7">
        <w:rPr>
          <w:rFonts w:cs="Arial"/>
        </w:rPr>
        <w:t xml:space="preserve">  муниципального района  А.С. Кателкин</w:t>
      </w:r>
    </w:p>
    <w:p w:rsidR="00A24DC7" w:rsidRPr="00A24DC7" w:rsidRDefault="00A24DC7" w:rsidP="00A24DC7">
      <w:pPr>
        <w:ind w:firstLine="0"/>
        <w:jc w:val="left"/>
        <w:rPr>
          <w:rFonts w:eastAsia="Calibri" w:cs="Arial"/>
          <w:lang w:eastAsia="en-US"/>
        </w:rPr>
      </w:pPr>
      <w:r w:rsidRPr="00A24DC7">
        <w:rPr>
          <w:rFonts w:eastAsia="Calibri" w:cs="Arial"/>
          <w:lang w:eastAsia="en-US"/>
        </w:rPr>
        <w:br w:type="page"/>
      </w:r>
    </w:p>
    <w:p w:rsidR="00A24DC7" w:rsidRPr="00A24DC7" w:rsidRDefault="00A24DC7" w:rsidP="00A24DC7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left="5103" w:firstLine="0"/>
        <w:jc w:val="right"/>
        <w:rPr>
          <w:rFonts w:cs="Arial"/>
        </w:rPr>
      </w:pPr>
      <w:r w:rsidRPr="00A24DC7">
        <w:rPr>
          <w:rFonts w:cs="Arial"/>
        </w:rPr>
        <w:t xml:space="preserve">Утвержден  </w:t>
      </w:r>
    </w:p>
    <w:p w:rsidR="00A24DC7" w:rsidRPr="00A24DC7" w:rsidRDefault="00A24DC7" w:rsidP="00A24DC7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left="5103" w:firstLine="0"/>
        <w:jc w:val="right"/>
        <w:rPr>
          <w:rFonts w:cs="Arial"/>
        </w:rPr>
      </w:pPr>
      <w:r w:rsidRPr="00A24DC7">
        <w:rPr>
          <w:rFonts w:cs="Arial"/>
        </w:rPr>
        <w:t xml:space="preserve">постановлением администрации Каменского муниципального района Воронежской области </w:t>
      </w:r>
    </w:p>
    <w:p w:rsidR="00A24DC7" w:rsidRPr="00A24DC7" w:rsidRDefault="00A24DC7" w:rsidP="00A24DC7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left="5103" w:firstLine="0"/>
        <w:jc w:val="right"/>
        <w:rPr>
          <w:rFonts w:cs="Arial"/>
        </w:rPr>
      </w:pPr>
      <w:r w:rsidRPr="00A24DC7">
        <w:rPr>
          <w:rFonts w:cs="Arial"/>
        </w:rPr>
        <w:t xml:space="preserve"> от 09 июня 2026 г. № 203</w:t>
      </w:r>
    </w:p>
    <w:p w:rsidR="00A24DC7" w:rsidRPr="00A24DC7" w:rsidRDefault="00A24DC7" w:rsidP="00A24DC7">
      <w:pPr>
        <w:ind w:firstLine="0"/>
        <w:jc w:val="left"/>
        <w:rPr>
          <w:rFonts w:eastAsia="Calibri" w:cs="Arial"/>
          <w:lang w:eastAsia="en-US"/>
        </w:rPr>
      </w:pPr>
    </w:p>
    <w:p w:rsidR="00A24DC7" w:rsidRPr="00A24DC7" w:rsidRDefault="00A24DC7" w:rsidP="00A24DC7">
      <w:pPr>
        <w:ind w:firstLine="0"/>
        <w:jc w:val="left"/>
        <w:rPr>
          <w:rFonts w:eastAsia="Calibri" w:cs="Arial"/>
          <w:lang w:eastAsia="en-US"/>
        </w:rPr>
      </w:pPr>
    </w:p>
    <w:p w:rsidR="00A24DC7" w:rsidRPr="00A24DC7" w:rsidRDefault="00A24DC7" w:rsidP="00A24DC7">
      <w:pPr>
        <w:ind w:firstLine="0"/>
        <w:jc w:val="center"/>
        <w:rPr>
          <w:rFonts w:eastAsia="Calibri" w:cs="Arial"/>
          <w:bCs/>
          <w:lang w:eastAsia="en-US"/>
        </w:rPr>
      </w:pPr>
      <w:r w:rsidRPr="00A24DC7">
        <w:rPr>
          <w:rFonts w:eastAsia="Calibri" w:cs="Arial"/>
          <w:bCs/>
          <w:lang w:eastAsia="en-US"/>
        </w:rPr>
        <w:t xml:space="preserve">Порядок предоставления </w:t>
      </w:r>
    </w:p>
    <w:p w:rsidR="00A24DC7" w:rsidRPr="00A24DC7" w:rsidRDefault="00A24DC7" w:rsidP="00A24DC7">
      <w:pPr>
        <w:ind w:firstLine="0"/>
        <w:jc w:val="center"/>
        <w:rPr>
          <w:rFonts w:eastAsia="Calibri" w:cs="Arial"/>
          <w:bCs/>
          <w:lang w:eastAsia="en-US"/>
        </w:rPr>
      </w:pPr>
      <w:r w:rsidRPr="00A24DC7">
        <w:rPr>
          <w:rFonts w:eastAsia="Calibri" w:cs="Arial"/>
          <w:bCs/>
          <w:lang w:eastAsia="en-US"/>
        </w:rPr>
        <w:t xml:space="preserve">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</w:t>
      </w:r>
    </w:p>
    <w:p w:rsidR="00A24DC7" w:rsidRPr="00A24DC7" w:rsidRDefault="00A24DC7" w:rsidP="00A24DC7">
      <w:pPr>
        <w:ind w:firstLine="0"/>
        <w:jc w:val="center"/>
        <w:rPr>
          <w:rFonts w:eastAsia="Calibri" w:cs="Arial"/>
          <w:bCs/>
          <w:lang w:eastAsia="en-US"/>
        </w:rPr>
      </w:pPr>
    </w:p>
    <w:p w:rsidR="00A24DC7" w:rsidRPr="00A24DC7" w:rsidRDefault="00A24DC7" w:rsidP="00A24DC7">
      <w:pPr>
        <w:numPr>
          <w:ilvl w:val="0"/>
          <w:numId w:val="1"/>
        </w:numPr>
        <w:jc w:val="center"/>
        <w:rPr>
          <w:rFonts w:eastAsia="Calibri" w:cs="Arial"/>
          <w:bCs/>
          <w:lang w:eastAsia="en-US"/>
        </w:rPr>
      </w:pPr>
      <w:r w:rsidRPr="00A24DC7">
        <w:rPr>
          <w:rFonts w:eastAsia="Calibri" w:cs="Arial"/>
          <w:bCs/>
          <w:lang w:eastAsia="en-US"/>
        </w:rPr>
        <w:t>Общие положения</w:t>
      </w:r>
    </w:p>
    <w:p w:rsidR="00A24DC7" w:rsidRPr="00A24DC7" w:rsidRDefault="00A24DC7" w:rsidP="00A24DC7">
      <w:pPr>
        <w:numPr>
          <w:ilvl w:val="1"/>
          <w:numId w:val="1"/>
        </w:numPr>
        <w:ind w:firstLine="720"/>
        <w:jc w:val="left"/>
        <w:rPr>
          <w:rFonts w:cs="Arial"/>
        </w:rPr>
      </w:pPr>
      <w:r w:rsidRPr="00A24DC7">
        <w:rPr>
          <w:rFonts w:cs="Arial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Каменского муниципального района (далее соответственно – Порядок, мера поддержки) устанавливает правила и условия бесплатного посещения детьми участников специальной военной операции занятий по дополнительным общеобразовательным программам в муниципальных организациях Каменского муниципального района Воронежской области, реализующих дополнительные общеобразовательные программы (далее – МОДО).</w:t>
      </w:r>
    </w:p>
    <w:p w:rsidR="00A24DC7" w:rsidRPr="00A24DC7" w:rsidRDefault="00A24DC7" w:rsidP="00A24DC7">
      <w:pPr>
        <w:ind w:firstLine="709"/>
        <w:contextualSpacing/>
        <w:rPr>
          <w:rFonts w:cs="Arial"/>
        </w:rPr>
      </w:pPr>
      <w:r w:rsidRPr="00A24DC7">
        <w:rPr>
          <w:rFonts w:eastAsia="Calibri" w:cs="Arial"/>
          <w:lang w:eastAsia="en-US"/>
        </w:rPr>
        <w:t xml:space="preserve">1.2. </w:t>
      </w:r>
      <w:r w:rsidRPr="00A24DC7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A24DC7" w:rsidRPr="00A24DC7" w:rsidRDefault="00A24DC7" w:rsidP="00A24DC7">
      <w:pPr>
        <w:ind w:firstLine="709"/>
        <w:contextualSpacing/>
        <w:rPr>
          <w:rFonts w:cs="Arial"/>
        </w:rPr>
      </w:pPr>
      <w:r w:rsidRPr="00A24DC7">
        <w:rPr>
          <w:rFonts w:cs="Arial"/>
        </w:rPr>
        <w:t>1.3. Мера поддержки предоставляется на срок:</w:t>
      </w:r>
    </w:p>
    <w:p w:rsidR="00A24DC7" w:rsidRPr="00A24DC7" w:rsidRDefault="00A24DC7" w:rsidP="00A24DC7">
      <w:pPr>
        <w:ind w:firstLine="0"/>
        <w:contextualSpacing/>
        <w:rPr>
          <w:rFonts w:cs="Arial"/>
        </w:rPr>
      </w:pPr>
      <w:r w:rsidRPr="00A24DC7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A24DC7" w:rsidRPr="00A24DC7" w:rsidRDefault="00A24DC7" w:rsidP="00A24DC7">
      <w:pPr>
        <w:ind w:firstLine="709"/>
        <w:contextualSpacing/>
        <w:rPr>
          <w:rFonts w:cs="Arial"/>
        </w:rPr>
      </w:pPr>
      <w:r w:rsidRPr="00A24DC7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A24DC7" w:rsidRPr="00A24DC7" w:rsidRDefault="00A24DC7" w:rsidP="00A24DC7">
      <w:pPr>
        <w:ind w:firstLine="709"/>
        <w:contextualSpacing/>
        <w:rPr>
          <w:rFonts w:cs="Arial"/>
        </w:rPr>
      </w:pPr>
      <w:r w:rsidRPr="00A24DC7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A24DC7" w:rsidRPr="00A24DC7" w:rsidRDefault="00A24DC7" w:rsidP="00A24DC7">
      <w:pPr>
        <w:ind w:firstLine="720"/>
        <w:contextualSpacing/>
        <w:rPr>
          <w:rFonts w:cs="Arial"/>
        </w:rPr>
      </w:pPr>
      <w:r w:rsidRPr="00A24DC7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A24DC7" w:rsidRPr="00A24DC7" w:rsidRDefault="00A24DC7" w:rsidP="00A24DC7">
      <w:pPr>
        <w:autoSpaceDE w:val="0"/>
        <w:autoSpaceDN w:val="0"/>
        <w:adjustRightInd w:val="0"/>
        <w:contextualSpacing/>
        <w:outlineLvl w:val="0"/>
        <w:rPr>
          <w:rFonts w:eastAsia="Calibri" w:cs="Arial"/>
          <w:lang w:eastAsia="en-US"/>
        </w:rPr>
      </w:pPr>
      <w:r w:rsidRPr="00A24DC7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A24DC7">
        <w:rPr>
          <w:rFonts w:eastAsia="Calibri" w:cs="Arial"/>
          <w:lang w:eastAsia="en-US"/>
        </w:rPr>
        <w:t>.</w:t>
      </w:r>
    </w:p>
    <w:p w:rsidR="00A24DC7" w:rsidRPr="00A24DC7" w:rsidRDefault="00A24DC7" w:rsidP="00A24DC7">
      <w:pPr>
        <w:autoSpaceDE w:val="0"/>
        <w:autoSpaceDN w:val="0"/>
        <w:adjustRightInd w:val="0"/>
        <w:contextualSpacing/>
        <w:outlineLvl w:val="0"/>
        <w:rPr>
          <w:rFonts w:eastAsia="Calibri" w:cs="Arial"/>
          <w:lang w:eastAsia="en-US"/>
        </w:rPr>
      </w:pPr>
      <w:r w:rsidRPr="00A24DC7">
        <w:rPr>
          <w:rFonts w:eastAsia="Calibri" w:cs="Arial"/>
          <w:lang w:eastAsia="en-US"/>
        </w:rPr>
        <w:lastRenderedPageBreak/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A24DC7" w:rsidRPr="00A24DC7" w:rsidRDefault="00A24DC7" w:rsidP="00A24DC7">
      <w:pPr>
        <w:contextualSpacing/>
        <w:rPr>
          <w:rFonts w:eastAsia="Calibri" w:cs="Arial"/>
          <w:lang w:eastAsia="en-US"/>
        </w:rPr>
      </w:pPr>
      <w:r w:rsidRPr="00A24DC7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A24DC7" w:rsidRPr="00A24DC7" w:rsidRDefault="00A24DC7" w:rsidP="00A24DC7">
      <w:pPr>
        <w:rPr>
          <w:rFonts w:cs="Arial"/>
        </w:rPr>
      </w:pPr>
      <w:r w:rsidRPr="00A24DC7">
        <w:rPr>
          <w:rFonts w:cs="Arial"/>
        </w:rPr>
        <w:t>1.5. Учет предоставления меры поддержки осуществляется МОДО и  Администрацией Каменского муниципального района (далее – Администрация).</w:t>
      </w:r>
    </w:p>
    <w:p w:rsidR="00A24DC7" w:rsidRPr="00A24DC7" w:rsidRDefault="00A24DC7" w:rsidP="00A24DC7">
      <w:pPr>
        <w:numPr>
          <w:ilvl w:val="0"/>
          <w:numId w:val="1"/>
        </w:numPr>
        <w:jc w:val="center"/>
        <w:rPr>
          <w:rFonts w:cs="Arial"/>
          <w:bCs/>
        </w:rPr>
      </w:pPr>
      <w:r w:rsidRPr="00A24DC7">
        <w:rPr>
          <w:rFonts w:cs="Arial"/>
          <w:bCs/>
        </w:rPr>
        <w:t>Порядок обращения за предоставлением меры поддержки</w:t>
      </w:r>
    </w:p>
    <w:p w:rsidR="00A24DC7" w:rsidRPr="00A24DC7" w:rsidRDefault="00A24DC7" w:rsidP="00A24DC7">
      <w:pPr>
        <w:rPr>
          <w:rFonts w:eastAsia="Calibri" w:cs="Arial"/>
        </w:rPr>
      </w:pPr>
      <w:r w:rsidRPr="00A24DC7">
        <w:rPr>
          <w:rFonts w:eastAsia="Calibri" w:cs="Arial"/>
        </w:rPr>
        <w:t>2.1. Мера поддержки предоставляется в заявительном порядке.</w:t>
      </w:r>
    </w:p>
    <w:p w:rsidR="00A24DC7" w:rsidRPr="00A24DC7" w:rsidRDefault="00A24DC7" w:rsidP="00A24DC7">
      <w:pPr>
        <w:rPr>
          <w:rFonts w:eastAsia="Calibri" w:cs="Arial"/>
        </w:rPr>
      </w:pPr>
      <w:r w:rsidRPr="00A24DC7">
        <w:rPr>
          <w:rFonts w:eastAsia="Calibri"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МОДО (Администрацию).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2.3. Заявитель может подать документы в МОДО (Администрацию) следующими способами (по выбору Заявителя):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посредством почтового отправления;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A24DC7" w:rsidRPr="00A24DC7" w:rsidRDefault="00A24DC7" w:rsidP="00A24DC7">
      <w:pPr>
        <w:autoSpaceDN w:val="0"/>
        <w:ind w:firstLine="708"/>
        <w:rPr>
          <w:rFonts w:cs="Arial"/>
        </w:rPr>
      </w:pPr>
      <w:r w:rsidRPr="00A24DC7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возможности), Портала «ПФДО» (персонифицированного дополнительного образования).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Портала, Портала «ПФДО»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</w:t>
      </w:r>
      <w:r w:rsidRPr="00A24DC7">
        <w:rPr>
          <w:rFonts w:eastAsia="Calibri" w:cs="Arial"/>
        </w:rPr>
        <w:lastRenderedPageBreak/>
        <w:t xml:space="preserve">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В случае обращения посредством ЕПГУ, Портала (при наличии технической возможности), Портала «ПФДО» заполняется электронная форма заявления с прикреплением электронных образов необходимых документов;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В случае направления заявления посредством ЕПГУ, Портала, Портала «ПФДО»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</w:t>
      </w:r>
      <w:r w:rsidRPr="00A24DC7">
        <w:rPr>
          <w:rFonts w:eastAsia="Calibri" w:cs="Arial"/>
        </w:rPr>
        <w:lastRenderedPageBreak/>
        <w:t>Федерации, Единый государственный реестр записей актов гражданского состояния);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В случае направления заявления и прилагаемых к нему документов посредством ЕПГУ, Портала, Портала «ПФДО»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A24DC7" w:rsidRPr="00A24DC7" w:rsidRDefault="00A24DC7" w:rsidP="00A24DC7">
      <w:pPr>
        <w:numPr>
          <w:ilvl w:val="0"/>
          <w:numId w:val="1"/>
        </w:numPr>
        <w:ind w:firstLine="0"/>
        <w:contextualSpacing/>
        <w:jc w:val="center"/>
        <w:rPr>
          <w:rFonts w:cs="Arial"/>
          <w:bCs/>
        </w:rPr>
      </w:pPr>
      <w:r w:rsidRPr="00A24DC7">
        <w:rPr>
          <w:rFonts w:cs="Arial"/>
          <w:bCs/>
        </w:rPr>
        <w:t>Условия предоставления (отказа в предоставлении) меры поддержки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подача запроса неуполномоченным лицом.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отсутствие свободного места в МОДО;</w:t>
      </w:r>
    </w:p>
    <w:p w:rsidR="00A24DC7" w:rsidRPr="00A24DC7" w:rsidRDefault="00A24DC7" w:rsidP="00A24DC7">
      <w:pPr>
        <w:ind w:firstLine="708"/>
        <w:rPr>
          <w:rFonts w:eastAsia="Calibri" w:cs="Arial"/>
        </w:rPr>
      </w:pPr>
      <w:r w:rsidRPr="00A24DC7">
        <w:rPr>
          <w:rFonts w:eastAsia="Calibri" w:cs="Arial"/>
        </w:rPr>
        <w:t>- несоответствие возраста ребенка выбранной дополнительной общеобразовательной программе;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A24DC7" w:rsidRPr="00A24DC7" w:rsidRDefault="00A24DC7" w:rsidP="00A24DC7">
      <w:pPr>
        <w:ind w:firstLine="708"/>
        <w:rPr>
          <w:rFonts w:cs="Arial"/>
        </w:rPr>
      </w:pPr>
      <w:bookmarkStart w:id="3" w:name="_Hlk230358502"/>
      <w:r w:rsidRPr="00A24DC7">
        <w:rPr>
          <w:rFonts w:cs="Arial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bookmarkEnd w:id="3"/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3.3. Решение о предоставлении меры поддержки принимается МОДО (Администрацией) в течение 4 (четырех) рабочих дней с даты подачи заявления.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3.5.</w:t>
      </w:r>
      <w:r w:rsidRPr="00A24DC7">
        <w:rPr>
          <w:rFonts w:eastAsia="Calibri"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посредством почтового отправления;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на бумажном носителе посредством личного обращения в МФЦ;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в электронной форме посредством ЕПГУ, Портала (при наличии технической возможности), Портала «ПФДО».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3.6. При подаче заявления в ходе личного приема в МОДО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При подаче заявления посредством ЕПГУ, Портала, Портала «ПФДО»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Портале «ПФДО», если в заявлении не был указан иной способ.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сотрудником Администрации при личном обращении Заявителя или по телефону;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 электронной почте Заявителя;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посредством ЕПГУ либо Портала (при наличии технической возможности), Портала «ПФДО».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посредством почтового отправления;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lastRenderedPageBreak/>
        <w:t>- в личном кабинете Заявителя на ЕПГУ, Портале, Портале «ПФДО», по электронной почте (при наличии технической возможности);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 xml:space="preserve">- в МФЦ; 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- в МОДО (Администрации).</w:t>
      </w:r>
    </w:p>
    <w:p w:rsidR="00A24DC7" w:rsidRPr="00A24DC7" w:rsidRDefault="00A24DC7" w:rsidP="00A24DC7">
      <w:pPr>
        <w:contextualSpacing/>
        <w:rPr>
          <w:rFonts w:eastAsia="Calibri" w:cs="Arial"/>
        </w:rPr>
      </w:pPr>
      <w:r w:rsidRPr="00A24DC7">
        <w:rPr>
          <w:rFonts w:eastAsia="Calibri" w:cs="Arial"/>
        </w:rPr>
        <w:t>3.9. Заявители имеют право на обжалование решений и действий (бездействия) должностного лица МОДО, Администрации, МФЦ при предоставлении меры поддержки в установленном порядке.</w:t>
      </w:r>
    </w:p>
    <w:p w:rsidR="00A24DC7" w:rsidRPr="00A24DC7" w:rsidRDefault="00A24DC7" w:rsidP="00A24DC7">
      <w:pPr>
        <w:ind w:firstLine="0"/>
        <w:jc w:val="center"/>
        <w:rPr>
          <w:rFonts w:eastAsia="Calibri" w:cs="Arial"/>
        </w:rPr>
      </w:pPr>
      <w:r w:rsidRPr="00A24DC7">
        <w:rPr>
          <w:rFonts w:eastAsia="Calibri" w:cs="Arial"/>
        </w:rPr>
        <w:t>Раздел 4. Финансирование меры поддержки</w:t>
      </w:r>
    </w:p>
    <w:p w:rsidR="00A24DC7" w:rsidRPr="00A24DC7" w:rsidRDefault="00A24DC7" w:rsidP="00A24DC7">
      <w:pPr>
        <w:ind w:firstLine="709"/>
        <w:rPr>
          <w:rFonts w:eastAsia="Calibri" w:cs="Arial"/>
          <w:lang w:eastAsia="en-US"/>
        </w:rPr>
      </w:pPr>
      <w:r w:rsidRPr="00A24DC7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Воронежской области в рамках муниципальной программы «Развитие образования».</w:t>
      </w:r>
    </w:p>
    <w:p w:rsidR="00A24DC7" w:rsidRPr="00A24DC7" w:rsidRDefault="00A24DC7" w:rsidP="00A24DC7">
      <w:pPr>
        <w:tabs>
          <w:tab w:val="left" w:pos="1134"/>
        </w:tabs>
        <w:ind w:firstLine="720"/>
        <w:rPr>
          <w:rFonts w:cs="Arial"/>
        </w:rPr>
        <w:sectPr w:rsidR="00A24DC7" w:rsidRPr="00A24DC7" w:rsidSect="00DE7096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A24DC7" w:rsidRPr="00A24DC7" w:rsidRDefault="00A24DC7" w:rsidP="00A24DC7">
      <w:pPr>
        <w:tabs>
          <w:tab w:val="left" w:pos="1134"/>
        </w:tabs>
        <w:ind w:firstLine="5103"/>
        <w:rPr>
          <w:rFonts w:cs="Arial"/>
        </w:rPr>
      </w:pPr>
      <w:r w:rsidRPr="00A24DC7">
        <w:rPr>
          <w:rFonts w:cs="Arial"/>
        </w:rPr>
        <w:lastRenderedPageBreak/>
        <w:t xml:space="preserve">Приложение № 1 к  Порядку </w:t>
      </w:r>
    </w:p>
    <w:p w:rsidR="00A24DC7" w:rsidRPr="00A24DC7" w:rsidRDefault="00A24DC7" w:rsidP="00A24DC7">
      <w:pPr>
        <w:tabs>
          <w:tab w:val="left" w:pos="1134"/>
        </w:tabs>
        <w:ind w:left="5103" w:firstLine="0"/>
        <w:rPr>
          <w:rFonts w:cs="Arial"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A24DC7">
        <w:rPr>
          <w:rFonts w:cs="Arial"/>
        </w:rPr>
        <w:t>ФОРМА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A24DC7">
        <w:rPr>
          <w:rFonts w:cs="Arial"/>
        </w:rPr>
        <w:t>Руководителю 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A24DC7">
        <w:rPr>
          <w:rFonts w:cs="Arial"/>
        </w:rPr>
        <w:t>_________________________________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cs="Arial"/>
        </w:rPr>
      </w:pPr>
      <w:r w:rsidRPr="00A24DC7">
        <w:rPr>
          <w:rFonts w:cs="Arial"/>
        </w:rPr>
        <w:t>(наименование муниципальной  организации)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A24DC7">
        <w:rPr>
          <w:rFonts w:cs="Arial"/>
          <w:bCs/>
        </w:rPr>
        <w:t>Заявление</w:t>
      </w:r>
    </w:p>
    <w:p w:rsidR="00A24DC7" w:rsidRPr="00A24DC7" w:rsidRDefault="00A24DC7" w:rsidP="00A24DC7">
      <w:pPr>
        <w:ind w:firstLine="0"/>
        <w:jc w:val="center"/>
        <w:rPr>
          <w:rFonts w:eastAsia="Calibri" w:cs="Arial"/>
          <w:bCs/>
          <w:lang w:eastAsia="en-US"/>
        </w:rPr>
      </w:pPr>
      <w:r w:rsidRPr="00A24DC7">
        <w:rPr>
          <w:rFonts w:eastAsia="Calibri" w:cs="Arial"/>
          <w:bCs/>
          <w:lang w:eastAsia="en-US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</w:t>
      </w:r>
    </w:p>
    <w:p w:rsidR="00A24DC7" w:rsidRPr="00A24DC7" w:rsidRDefault="00A24DC7" w:rsidP="00A24DC7">
      <w:pPr>
        <w:ind w:firstLine="0"/>
        <w:jc w:val="center"/>
        <w:rPr>
          <w:rFonts w:cs="Arial"/>
        </w:rPr>
      </w:pPr>
      <w:r w:rsidRPr="00A24DC7">
        <w:rPr>
          <w:rFonts w:cs="Arial"/>
        </w:rPr>
        <w:t>________________________________________________________________________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A24DC7">
        <w:rPr>
          <w:rFonts w:cs="Arial"/>
        </w:rPr>
        <w:t>(фамилия, имя, отчество (при наличии) заявителя), дата рождения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тел.: ______________________________________________________________________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адрес электронной почты (при наличии): 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A24DC7" w:rsidRPr="00A24DC7" w:rsidTr="00DE7096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</w:tr>
      <w:tr w:rsidR="00A24DC7" w:rsidRPr="00A24DC7" w:rsidTr="00DE7096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</w:tr>
      <w:tr w:rsidR="00A24DC7" w:rsidRPr="00A24DC7" w:rsidTr="00DE7096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</w:tr>
    </w:tbl>
    <w:p w:rsidR="00A24DC7" w:rsidRPr="00A24DC7" w:rsidRDefault="00A24DC7" w:rsidP="00A24DC7">
      <w:pPr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A24DC7" w:rsidRPr="00A24DC7" w:rsidTr="00DE7096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Данные</w:t>
            </w:r>
          </w:p>
          <w:p w:rsidR="00A24DC7" w:rsidRPr="00A24DC7" w:rsidRDefault="00A24DC7" w:rsidP="00A24DC7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законного</w:t>
            </w:r>
          </w:p>
          <w:p w:rsidR="00A24DC7" w:rsidRPr="00A24DC7" w:rsidRDefault="00A24DC7" w:rsidP="00A24DC7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представителя</w:t>
            </w:r>
          </w:p>
          <w:p w:rsidR="00A24DC7" w:rsidRPr="00A24DC7" w:rsidRDefault="00A24DC7" w:rsidP="00A24DC7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или</w:t>
            </w:r>
          </w:p>
          <w:p w:rsidR="00A24DC7" w:rsidRPr="00A24DC7" w:rsidRDefault="00A24DC7" w:rsidP="00A24DC7">
            <w:pPr>
              <w:ind w:firstLine="0"/>
              <w:jc w:val="center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Ф.И.О., дата рождения</w:t>
            </w:r>
          </w:p>
        </w:tc>
      </w:tr>
      <w:tr w:rsidR="00A24DC7" w:rsidRPr="00A24DC7" w:rsidTr="00DE70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Телефон:</w:t>
            </w:r>
          </w:p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(служебный/домашний/мобильный)</w:t>
            </w:r>
          </w:p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A24DC7" w:rsidRPr="00A24DC7" w:rsidTr="00DE70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</w:tr>
      <w:tr w:rsidR="00A24DC7" w:rsidRPr="00A24DC7" w:rsidTr="00DE70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A24DC7" w:rsidRPr="00A24DC7" w:rsidTr="00DE70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 </w:t>
            </w:r>
          </w:p>
        </w:tc>
      </w:tr>
    </w:tbl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прошу предоставить моему ребенку (моим детям) 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>1)______________________________________________________________________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                           (указывается ФИО, год рождения)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>право на бесплатное посещение _____________________________________________________________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(указывается наименование организации, проводящей занятия по дополнительным образовательным программам, наименование образовательной программы) </w:t>
      </w:r>
    </w:p>
    <w:p w:rsidR="00A24DC7" w:rsidRPr="00A24DC7" w:rsidRDefault="00A24DC7" w:rsidP="00A24DC7">
      <w:pPr>
        <w:widowControl w:val="0"/>
        <w:suppressAutoHyphens/>
        <w:contextualSpacing/>
        <w:jc w:val="left"/>
        <w:rPr>
          <w:rFonts w:eastAsia="Calibri" w:cs="Arial"/>
          <w:kern w:val="2"/>
          <w:lang w:val="x-none" w:eastAsia="ar-SA"/>
        </w:rPr>
      </w:pPr>
      <w:r w:rsidRPr="00A24DC7">
        <w:rPr>
          <w:rFonts w:eastAsia="Calibri" w:cs="Arial"/>
          <w:kern w:val="2"/>
          <w:lang w:val="x-none" w:eastAsia="ar-SA"/>
        </w:rPr>
        <w:t>Способ получения решения о предоставлении (об отказе в предоставлении) меры поддержки:</w:t>
      </w:r>
    </w:p>
    <w:p w:rsidR="00A24DC7" w:rsidRPr="00A24DC7" w:rsidRDefault="00A24DC7" w:rsidP="00A24DC7">
      <w:pPr>
        <w:numPr>
          <w:ilvl w:val="0"/>
          <w:numId w:val="3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A24DC7">
        <w:rPr>
          <w:rFonts w:eastAsia="Calibri" w:cs="Arial"/>
          <w:kern w:val="2"/>
          <w:lang w:val="x-none" w:eastAsia="ar-SA"/>
        </w:rPr>
        <w:lastRenderedPageBreak/>
        <w:t>на бумажном носителе посредством личного обращения в образовательную организацию, орган местного самоуправления;</w:t>
      </w:r>
    </w:p>
    <w:p w:rsidR="00A24DC7" w:rsidRPr="00A24DC7" w:rsidRDefault="00A24DC7" w:rsidP="00A24DC7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A24DC7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A24DC7" w:rsidRPr="00A24DC7" w:rsidRDefault="00A24DC7" w:rsidP="00A24DC7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A24DC7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A24DC7" w:rsidRPr="00A24DC7" w:rsidRDefault="00A24DC7" w:rsidP="00A24DC7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A24DC7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Интернет, Портала «ПФДО»  (при условии технической возможности).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cs="Arial"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К заявлению прилагаю: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1. 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A24DC7">
        <w:rPr>
          <w:rFonts w:cs="Arial"/>
        </w:rPr>
        <w:t xml:space="preserve">  Дата _________________________  Подпись заявителя _______________________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A24DC7" w:rsidRPr="00A24DC7" w:rsidTr="00DE7096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4DC7" w:rsidRPr="00A24DC7" w:rsidRDefault="00A24DC7" w:rsidP="00A24DC7">
            <w:pPr>
              <w:ind w:firstLine="0"/>
              <w:jc w:val="left"/>
              <w:rPr>
                <w:rFonts w:cs="Arial"/>
                <w:lang w:eastAsia="en-US"/>
              </w:rPr>
            </w:pPr>
            <w:r w:rsidRPr="00A24DC7">
              <w:rPr>
                <w:rFonts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A24DC7" w:rsidRPr="00A24DC7" w:rsidRDefault="00A24DC7" w:rsidP="00A24DC7">
      <w:pPr>
        <w:tabs>
          <w:tab w:val="left" w:pos="1134"/>
        </w:tabs>
        <w:ind w:firstLine="5103"/>
        <w:rPr>
          <w:rFonts w:cs="Arial"/>
        </w:rPr>
      </w:pPr>
      <w:r w:rsidRPr="00A24DC7">
        <w:rPr>
          <w:rFonts w:cs="Arial"/>
        </w:rPr>
        <w:br w:type="page"/>
      </w:r>
      <w:r w:rsidRPr="00A24DC7">
        <w:rPr>
          <w:rFonts w:cs="Arial"/>
        </w:rPr>
        <w:lastRenderedPageBreak/>
        <w:t xml:space="preserve">Приложение № 2 к  Порядку 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A24DC7">
        <w:rPr>
          <w:rFonts w:cs="Arial"/>
        </w:rPr>
        <w:t>ФОРМА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right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right"/>
        <w:rPr>
          <w:rFonts w:cs="Arial"/>
        </w:rPr>
      </w:pPr>
      <w:r w:rsidRPr="00A24DC7">
        <w:rPr>
          <w:rFonts w:cs="Arial"/>
        </w:rPr>
        <w:t>Кому: ___________________________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</w:rPr>
        <w:t xml:space="preserve">Уведомление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</w:rPr>
        <w:t xml:space="preserve">о предоставлении меры поддержки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  <w:bCs/>
        </w:rPr>
        <w:t>«</w:t>
      </w:r>
      <w:r w:rsidRPr="00A24DC7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A24DC7">
        <w:rPr>
          <w:rFonts w:cs="Arial"/>
          <w:bCs/>
        </w:rPr>
        <w:t>»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  <w:r w:rsidRPr="00A24DC7">
        <w:rPr>
          <w:rFonts w:cs="Arial"/>
        </w:rPr>
        <w:t>«__» ____________ 20__ г.  № _____________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rPr>
          <w:rFonts w:cs="Arial"/>
        </w:rPr>
      </w:pPr>
      <w:r w:rsidRPr="00A24DC7">
        <w:rPr>
          <w:rFonts w:cs="Arial"/>
        </w:rPr>
        <w:t>Рассмотрев Ваше заявление от _______20___г. и прилагаемые к нему документы, _____________ (образовательной организацией, органом местного самоуправления) принято решение предоставить право на бесплатное посещение _____________________________________________________________</w:t>
      </w:r>
    </w:p>
    <w:p w:rsidR="00A24DC7" w:rsidRPr="00A24DC7" w:rsidRDefault="00A24DC7" w:rsidP="00A24DC7">
      <w:pPr>
        <w:widowControl w:val="0"/>
        <w:autoSpaceDN w:val="0"/>
        <w:adjustRightInd w:val="0"/>
        <w:rPr>
          <w:rFonts w:cs="Arial"/>
          <w:iCs/>
        </w:rPr>
      </w:pPr>
      <w:r w:rsidRPr="00A24DC7">
        <w:rPr>
          <w:rFonts w:cs="Arial"/>
        </w:rPr>
        <w:t xml:space="preserve"> </w:t>
      </w:r>
      <w:r w:rsidRPr="00A24DC7">
        <w:rPr>
          <w:rFonts w:cs="Arial"/>
          <w:iCs/>
        </w:rPr>
        <w:t>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</w:p>
    <w:p w:rsidR="00A24DC7" w:rsidRPr="00A24DC7" w:rsidRDefault="00A24DC7" w:rsidP="00A24DC7">
      <w:pPr>
        <w:widowControl w:val="0"/>
        <w:autoSpaceDN w:val="0"/>
        <w:adjustRightInd w:val="0"/>
        <w:rPr>
          <w:rFonts w:cs="Arial"/>
        </w:rPr>
      </w:pPr>
      <w:r w:rsidRPr="00A24DC7">
        <w:rPr>
          <w:rFonts w:cs="Arial"/>
        </w:rPr>
        <w:t xml:space="preserve">ребенку: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left"/>
        <w:rPr>
          <w:rFonts w:cs="Arial"/>
        </w:rPr>
      </w:pPr>
      <w:r w:rsidRPr="00A24DC7">
        <w:rPr>
          <w:rFonts w:cs="Arial"/>
        </w:rPr>
        <w:t>________________________________________________________________________________________________________________________________________</w:t>
      </w:r>
    </w:p>
    <w:p w:rsidR="00A24DC7" w:rsidRPr="00A24DC7" w:rsidRDefault="00A24DC7" w:rsidP="00A24DC7">
      <w:pPr>
        <w:widowControl w:val="0"/>
        <w:autoSpaceDN w:val="0"/>
        <w:adjustRightInd w:val="0"/>
        <w:ind w:firstLine="709"/>
        <w:rPr>
          <w:rFonts w:cs="Arial"/>
          <w:spacing w:val="-20"/>
        </w:rPr>
      </w:pPr>
      <w:r w:rsidRPr="00A24DC7">
        <w:rPr>
          <w:rFonts w:cs="Arial"/>
        </w:rPr>
        <w:t xml:space="preserve">  (Ф.И.О.</w:t>
      </w:r>
      <w:r w:rsidRPr="00A24DC7">
        <w:rPr>
          <w:rFonts w:cs="Arial"/>
          <w:spacing w:val="-20"/>
        </w:rPr>
        <w:t>, дата рождения ребенка)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  <w:r w:rsidRPr="00A24DC7">
        <w:rPr>
          <w:rFonts w:cs="Arial"/>
        </w:rPr>
        <w:t>с «__» __________ 20__ г.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A24DC7">
        <w:rPr>
          <w:rFonts w:eastAsia="Calibri" w:cs="Arial"/>
          <w:lang w:eastAsia="en-US"/>
        </w:rPr>
        <w:t>_____________________  _________________  ________________________</w:t>
      </w:r>
    </w:p>
    <w:p w:rsidR="00A24DC7" w:rsidRPr="00A24DC7" w:rsidRDefault="00A24DC7" w:rsidP="00A24DC7">
      <w:pPr>
        <w:adjustRightInd w:val="0"/>
        <w:spacing w:after="200"/>
        <w:ind w:firstLine="0"/>
        <w:rPr>
          <w:rFonts w:eastAsia="Calibri" w:cs="Arial"/>
          <w:lang w:eastAsia="en-US"/>
        </w:rPr>
      </w:pPr>
      <w:r w:rsidRPr="00A24DC7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  <w:sectPr w:rsidR="00A24DC7" w:rsidRPr="00A24DC7" w:rsidSect="00DE7096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A24DC7" w:rsidRPr="00A24DC7" w:rsidRDefault="00A24DC7" w:rsidP="00A24DC7">
      <w:pPr>
        <w:tabs>
          <w:tab w:val="left" w:pos="1134"/>
        </w:tabs>
        <w:ind w:firstLine="5103"/>
        <w:rPr>
          <w:rFonts w:cs="Arial"/>
        </w:rPr>
      </w:pPr>
      <w:r w:rsidRPr="00A24DC7">
        <w:rPr>
          <w:rFonts w:cs="Arial"/>
        </w:rPr>
        <w:lastRenderedPageBreak/>
        <w:t xml:space="preserve">Приложение № 3 к  Порядку </w:t>
      </w:r>
    </w:p>
    <w:p w:rsidR="00A24DC7" w:rsidRPr="00A24DC7" w:rsidRDefault="00A24DC7" w:rsidP="00A24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A24DC7">
        <w:rPr>
          <w:rFonts w:cs="Arial"/>
        </w:rPr>
        <w:t>ФОРМА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</w:rPr>
        <w:t>Наименование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</w:rPr>
        <w:t xml:space="preserve">органа местного самоуправления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right"/>
        <w:rPr>
          <w:rFonts w:cs="Arial"/>
        </w:rPr>
      </w:pPr>
      <w:r w:rsidRPr="00A24DC7">
        <w:rPr>
          <w:rFonts w:cs="Arial"/>
        </w:rPr>
        <w:t>Кому: ___________________________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</w:rPr>
        <w:t xml:space="preserve">Уведомление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  <w:bCs/>
        </w:rPr>
        <w:t xml:space="preserve">об отказе </w:t>
      </w:r>
      <w:r w:rsidRPr="00A24DC7">
        <w:rPr>
          <w:rFonts w:cs="Arial"/>
        </w:rPr>
        <w:t xml:space="preserve">предоставлении меры поддержки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jc w:val="center"/>
        <w:rPr>
          <w:rFonts w:cs="Arial"/>
        </w:rPr>
      </w:pPr>
      <w:r w:rsidRPr="00A24DC7">
        <w:rPr>
          <w:rFonts w:cs="Arial"/>
          <w:bCs/>
        </w:rPr>
        <w:t>«</w:t>
      </w:r>
      <w:r w:rsidRPr="00A24DC7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A24DC7">
        <w:rPr>
          <w:rFonts w:cs="Arial"/>
          <w:bCs/>
        </w:rPr>
        <w:t>»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keepNext/>
        <w:spacing w:before="1"/>
        <w:ind w:left="322" w:firstLine="0"/>
        <w:jc w:val="right"/>
        <w:outlineLvl w:val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  <w:r w:rsidRPr="00A24DC7">
        <w:rPr>
          <w:rFonts w:cs="Arial"/>
        </w:rPr>
        <w:t>«__» ____________ 20___ г.  № _____________</w:t>
      </w:r>
    </w:p>
    <w:p w:rsidR="00A24DC7" w:rsidRPr="00A24DC7" w:rsidRDefault="00A24DC7" w:rsidP="00A24DC7">
      <w:pPr>
        <w:ind w:firstLine="0"/>
        <w:rPr>
          <w:rFonts w:cs="Arial"/>
        </w:rPr>
      </w:pPr>
    </w:p>
    <w:p w:rsidR="00A24DC7" w:rsidRPr="00A24DC7" w:rsidRDefault="00A24DC7" w:rsidP="00A24DC7">
      <w:pPr>
        <w:ind w:firstLine="426"/>
        <w:rPr>
          <w:rFonts w:cs="Arial"/>
          <w:lang w:eastAsia="en-US"/>
        </w:rPr>
      </w:pPr>
    </w:p>
    <w:p w:rsidR="00A24DC7" w:rsidRPr="00A24DC7" w:rsidRDefault="00A24DC7" w:rsidP="00A24DC7">
      <w:pPr>
        <w:ind w:firstLine="426"/>
        <w:rPr>
          <w:rFonts w:cs="Arial"/>
          <w:lang w:eastAsia="en-US"/>
        </w:rPr>
      </w:pPr>
      <w:r w:rsidRPr="00A24DC7">
        <w:rPr>
          <w:rFonts w:cs="Arial"/>
          <w:lang w:eastAsia="en-US"/>
        </w:rPr>
        <w:t>Вам</w:t>
      </w:r>
      <w:r w:rsidRPr="00A24DC7">
        <w:rPr>
          <w:rFonts w:cs="Arial"/>
          <w:spacing w:val="45"/>
          <w:lang w:eastAsia="en-US"/>
        </w:rPr>
        <w:t xml:space="preserve"> </w:t>
      </w:r>
      <w:r w:rsidRPr="00A24DC7">
        <w:rPr>
          <w:rFonts w:cs="Arial"/>
          <w:lang w:eastAsia="en-US"/>
        </w:rPr>
        <w:t>отказано</w:t>
      </w:r>
      <w:r w:rsidRPr="00A24DC7">
        <w:rPr>
          <w:rFonts w:cs="Arial"/>
          <w:spacing w:val="46"/>
          <w:lang w:eastAsia="en-US"/>
        </w:rPr>
        <w:t xml:space="preserve"> </w:t>
      </w:r>
      <w:r w:rsidRPr="00A24DC7">
        <w:rPr>
          <w:rFonts w:cs="Arial"/>
          <w:lang w:eastAsia="en-US"/>
        </w:rPr>
        <w:t>в</w:t>
      </w:r>
      <w:r w:rsidRPr="00A24DC7">
        <w:rPr>
          <w:rFonts w:cs="Arial"/>
          <w:spacing w:val="47"/>
          <w:lang w:eastAsia="en-US"/>
        </w:rPr>
        <w:t xml:space="preserve"> </w:t>
      </w:r>
      <w:r w:rsidRPr="00A24DC7">
        <w:rPr>
          <w:rFonts w:cs="Arial"/>
          <w:lang w:eastAsia="en-US"/>
        </w:rPr>
        <w:t>предоставлении</w:t>
      </w:r>
      <w:r w:rsidRPr="00A24DC7">
        <w:rPr>
          <w:rFonts w:cs="Arial"/>
          <w:spacing w:val="45"/>
          <w:lang w:eastAsia="en-US"/>
        </w:rPr>
        <w:t xml:space="preserve"> </w:t>
      </w:r>
      <w:r w:rsidRPr="00A24DC7">
        <w:rPr>
          <w:rFonts w:cs="Arial"/>
          <w:lang w:eastAsia="en-US"/>
        </w:rPr>
        <w:t>меры поддержки по</w:t>
      </w:r>
      <w:r w:rsidRPr="00A24DC7">
        <w:rPr>
          <w:rFonts w:cs="Arial"/>
          <w:spacing w:val="43"/>
          <w:lang w:eastAsia="en-US"/>
        </w:rPr>
        <w:t xml:space="preserve"> </w:t>
      </w:r>
      <w:r w:rsidRPr="00A24DC7">
        <w:rPr>
          <w:rFonts w:cs="Arial"/>
          <w:lang w:eastAsia="en-US"/>
        </w:rPr>
        <w:t>заявлению от ________20__ г.  по причине __________________________________________</w:t>
      </w:r>
    </w:p>
    <w:p w:rsidR="00A24DC7" w:rsidRPr="00A24DC7" w:rsidRDefault="00A24DC7" w:rsidP="00A24DC7">
      <w:pPr>
        <w:ind w:firstLine="0"/>
        <w:jc w:val="center"/>
        <w:rPr>
          <w:rFonts w:eastAsia="Calibri" w:cs="Arial"/>
          <w:lang w:eastAsia="en-US"/>
        </w:rPr>
      </w:pPr>
      <w:r w:rsidRPr="00A24DC7">
        <w:rPr>
          <w:rFonts w:cs="Arial"/>
          <w:lang w:eastAsia="en-US"/>
        </w:rPr>
        <w:t xml:space="preserve">__________________________________________________________________.  </w:t>
      </w:r>
      <w:r w:rsidRPr="00A24DC7">
        <w:rPr>
          <w:rFonts w:eastAsia="Calibri" w:cs="Arial"/>
          <w:lang w:eastAsia="en-US"/>
        </w:rPr>
        <w:t>(основание(я), предусмотренное(ые) Порядком)</w:t>
      </w:r>
    </w:p>
    <w:p w:rsidR="00A24DC7" w:rsidRPr="00A24DC7" w:rsidRDefault="00A24DC7" w:rsidP="00A24DC7">
      <w:pPr>
        <w:ind w:firstLine="426"/>
        <w:jc w:val="left"/>
        <w:rPr>
          <w:rFonts w:cs="Arial"/>
          <w:lang w:eastAsia="en-US"/>
        </w:rPr>
      </w:pPr>
    </w:p>
    <w:p w:rsidR="00A24DC7" w:rsidRPr="00A24DC7" w:rsidRDefault="00A24DC7" w:rsidP="00A24DC7">
      <w:pPr>
        <w:ind w:firstLine="426"/>
        <w:rPr>
          <w:rFonts w:cs="Arial"/>
          <w:lang w:eastAsia="en-US"/>
        </w:rPr>
      </w:pPr>
      <w:r w:rsidRPr="00A24DC7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A24DC7" w:rsidRPr="00A24DC7" w:rsidRDefault="00A24DC7" w:rsidP="00A24DC7">
      <w:pPr>
        <w:ind w:firstLine="426"/>
        <w:jc w:val="center"/>
        <w:rPr>
          <w:rFonts w:cs="Arial"/>
        </w:rPr>
      </w:pPr>
      <w:r w:rsidRPr="00A24DC7">
        <w:rPr>
          <w:rFonts w:cs="Arial"/>
        </w:rPr>
        <w:t>(порядок действий, которые необходимо</w:t>
      </w:r>
      <w:r w:rsidRPr="00A24DC7">
        <w:rPr>
          <w:rFonts w:cs="Arial"/>
          <w:spacing w:val="2"/>
        </w:rPr>
        <w:t xml:space="preserve"> </w:t>
      </w:r>
      <w:r w:rsidRPr="00A24DC7">
        <w:rPr>
          <w:rFonts w:cs="Arial"/>
        </w:rPr>
        <w:t>выполнить заявителю</w:t>
      </w:r>
      <w:r w:rsidRPr="00A24DC7">
        <w:rPr>
          <w:rFonts w:cs="Arial"/>
          <w:spacing w:val="1"/>
        </w:rPr>
        <w:t xml:space="preserve"> </w:t>
      </w:r>
      <w:r w:rsidRPr="00A24DC7">
        <w:rPr>
          <w:rFonts w:cs="Arial"/>
        </w:rPr>
        <w:t>для</w:t>
      </w:r>
      <w:r w:rsidRPr="00A24DC7">
        <w:rPr>
          <w:rFonts w:cs="Arial"/>
          <w:spacing w:val="1"/>
        </w:rPr>
        <w:t xml:space="preserve"> </w:t>
      </w:r>
      <w:r w:rsidRPr="00A24DC7">
        <w:rPr>
          <w:rFonts w:cs="Arial"/>
        </w:rPr>
        <w:t>получения</w:t>
      </w:r>
      <w:r w:rsidRPr="00A24DC7">
        <w:rPr>
          <w:rFonts w:cs="Arial"/>
          <w:spacing w:val="2"/>
        </w:rPr>
        <w:t xml:space="preserve"> </w:t>
      </w:r>
      <w:r w:rsidRPr="00A24DC7">
        <w:rPr>
          <w:rFonts w:cs="Arial"/>
        </w:rPr>
        <w:t>положительного</w:t>
      </w:r>
      <w:r w:rsidRPr="00A24DC7">
        <w:rPr>
          <w:rFonts w:cs="Arial"/>
          <w:spacing w:val="2"/>
        </w:rPr>
        <w:t xml:space="preserve"> </w:t>
      </w:r>
      <w:r w:rsidRPr="00A24DC7">
        <w:rPr>
          <w:rFonts w:cs="Arial"/>
        </w:rPr>
        <w:t>результата  по заявлению)</w:t>
      </w:r>
    </w:p>
    <w:p w:rsidR="00A24DC7" w:rsidRPr="00A24DC7" w:rsidRDefault="00A24DC7" w:rsidP="00A24DC7">
      <w:pPr>
        <w:ind w:firstLine="426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426"/>
        <w:rPr>
          <w:rFonts w:cs="Arial"/>
        </w:rPr>
      </w:pPr>
      <w:r w:rsidRPr="00A24DC7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A24DC7" w:rsidRPr="00A24DC7" w:rsidRDefault="00A24DC7" w:rsidP="00A24DC7">
      <w:pPr>
        <w:widowControl w:val="0"/>
        <w:autoSpaceDN w:val="0"/>
        <w:adjustRightInd w:val="0"/>
        <w:ind w:firstLine="426"/>
        <w:rPr>
          <w:rFonts w:cs="Arial"/>
        </w:rPr>
      </w:pPr>
      <w:r w:rsidRPr="00A24DC7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  <w:r w:rsidRPr="00A24DC7">
        <w:rPr>
          <w:rFonts w:cs="Arial"/>
        </w:rPr>
        <w:t xml:space="preserve">_______________________________  ______________  ______________  </w:t>
      </w:r>
    </w:p>
    <w:p w:rsidR="00A24DC7" w:rsidRPr="00A24DC7" w:rsidRDefault="00A24DC7" w:rsidP="00A24DC7">
      <w:pPr>
        <w:widowControl w:val="0"/>
        <w:autoSpaceDN w:val="0"/>
        <w:adjustRightInd w:val="0"/>
        <w:ind w:firstLine="0"/>
        <w:rPr>
          <w:rFonts w:cs="Arial"/>
        </w:rPr>
      </w:pPr>
      <w:r w:rsidRPr="00A24DC7">
        <w:rPr>
          <w:rFonts w:cs="Arial"/>
        </w:rPr>
        <w:t xml:space="preserve">  (должность уполномоченного лица)  (подпись)  (расшифровка подписи)</w:t>
      </w:r>
    </w:p>
    <w:p w:rsidR="00A24DC7" w:rsidRPr="00A24DC7" w:rsidRDefault="00A24DC7" w:rsidP="00A24DC7">
      <w:pPr>
        <w:widowControl w:val="0"/>
        <w:autoSpaceDN w:val="0"/>
        <w:adjustRightInd w:val="0"/>
        <w:ind w:firstLine="720"/>
        <w:rPr>
          <w:rFonts w:cs="Arial"/>
        </w:rPr>
      </w:pPr>
    </w:p>
    <w:p w:rsidR="00A24DC7" w:rsidRPr="00A24DC7" w:rsidRDefault="00A24DC7" w:rsidP="00A24DC7">
      <w:pPr>
        <w:tabs>
          <w:tab w:val="left" w:pos="1134"/>
        </w:tabs>
        <w:ind w:firstLine="5103"/>
        <w:rPr>
          <w:rFonts w:cs="Arial"/>
        </w:rPr>
        <w:sectPr w:rsidR="00A24DC7" w:rsidRPr="00A24DC7" w:rsidSect="00DE7096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A24DC7" w:rsidRPr="00A24DC7" w:rsidRDefault="00A24DC7" w:rsidP="00A24DC7">
      <w:pPr>
        <w:tabs>
          <w:tab w:val="left" w:pos="1134"/>
        </w:tabs>
        <w:ind w:firstLine="5103"/>
        <w:rPr>
          <w:rFonts w:cs="Arial"/>
        </w:rPr>
      </w:pPr>
      <w:r w:rsidRPr="00A24DC7">
        <w:rPr>
          <w:rFonts w:cs="Arial"/>
        </w:rPr>
        <w:lastRenderedPageBreak/>
        <w:t>Приложение № 4 к  Порядку</w:t>
      </w:r>
    </w:p>
    <w:p w:rsidR="00A24DC7" w:rsidRPr="00A24DC7" w:rsidRDefault="00A24DC7" w:rsidP="00A24DC7">
      <w:pPr>
        <w:tabs>
          <w:tab w:val="left" w:pos="1134"/>
        </w:tabs>
        <w:ind w:left="5103" w:firstLine="0"/>
        <w:rPr>
          <w:rFonts w:cs="Arial"/>
        </w:rPr>
      </w:pPr>
    </w:p>
    <w:tbl>
      <w:tblPr>
        <w:tblW w:w="11270" w:type="dxa"/>
        <w:tblInd w:w="-1356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299"/>
        <w:gridCol w:w="5478"/>
        <w:gridCol w:w="1595"/>
      </w:tblGrid>
      <w:tr w:rsidR="00A24DC7" w:rsidRPr="00A24DC7" w:rsidTr="00A24DC7">
        <w:tc>
          <w:tcPr>
            <w:tcW w:w="11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A24DC7">
              <w:rPr>
                <w:rFonts w:cs="Arial"/>
              </w:rPr>
              <w:t>ЗАЯВЛЕНИЕ-СОГЛАСИЕ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right="813" w:firstLine="720"/>
              <w:jc w:val="center"/>
              <w:rPr>
                <w:rFonts w:cs="Arial"/>
              </w:rPr>
            </w:pPr>
            <w:r w:rsidRPr="00A24DC7">
              <w:rPr>
                <w:rFonts w:cs="Arial"/>
              </w:rPr>
              <w:t>на обработку персональных данных</w:t>
            </w:r>
          </w:p>
        </w:tc>
      </w:tr>
      <w:tr w:rsidR="00A24DC7" w:rsidRPr="00A24DC7" w:rsidTr="00A24DC7">
        <w:tc>
          <w:tcPr>
            <w:tcW w:w="11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Я, ______________________________________________________________________________,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A24DC7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зарегистрирован(а) по адресу: 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  <w:r w:rsidRPr="00A24DC7">
              <w:rPr>
                <w:rFonts w:cs="Arial"/>
              </w:rPr>
              <w:t>паспорт или иной документ, удостоверяющий личность: ___________________________________________________________________________________,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_____________________________________________________________________________,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A24DC7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занятия), а именно: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фамилия, имя, отчество;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день, месяц, год и место рождения;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документ, удостоверяющий личность и его реквизиты;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(наименование оператора)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8"/>
              <w:rPr>
                <w:rFonts w:cs="Arial"/>
              </w:rPr>
            </w:pPr>
            <w:r w:rsidRPr="00A24DC7">
              <w:rPr>
                <w:rFonts w:cs="Arial"/>
              </w:rPr>
              <w:t>расположенному по адресу: __________________________________________________________,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A24DC7">
              <w:rPr>
                <w:rFonts w:cs="Arial"/>
              </w:rPr>
              <w:t>с целью назначения __________________________________________________________________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 xml:space="preserve">  (указывается мера поддержки).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A24DC7" w:rsidRPr="00A24DC7" w:rsidTr="00A24DC7">
        <w:tc>
          <w:tcPr>
            <w:tcW w:w="11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«___» _______________ _______ г.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Субъект персональных данных:</w:t>
            </w:r>
          </w:p>
        </w:tc>
      </w:tr>
      <w:tr w:rsidR="00A24DC7" w:rsidRPr="00A24DC7" w:rsidTr="00A24DC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  <w:r w:rsidRPr="00A24DC7">
              <w:rPr>
                <w:rFonts w:cs="Arial"/>
              </w:rPr>
              <w:t>_________________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A24DC7">
              <w:rPr>
                <w:rFonts w:cs="Arial"/>
              </w:rPr>
              <w:t xml:space="preserve">  (подпись)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A24DC7">
              <w:rPr>
                <w:rFonts w:cs="Arial"/>
              </w:rPr>
              <w:t>/__________________________</w:t>
            </w:r>
          </w:p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A24DC7">
              <w:rPr>
                <w:rFonts w:cs="Arial"/>
              </w:rPr>
              <w:t>(Ф.И.О.)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A24DC7" w:rsidRPr="00A24DC7" w:rsidRDefault="00A24DC7" w:rsidP="00A24DC7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</w:tr>
    </w:tbl>
    <w:p w:rsidR="005836D7" w:rsidRDefault="005836D7" w:rsidP="00A24DC7">
      <w:pPr>
        <w:tabs>
          <w:tab w:val="left" w:pos="1134"/>
        </w:tabs>
        <w:ind w:firstLine="0"/>
      </w:pPr>
    </w:p>
    <w:sectPr w:rsidR="005836D7" w:rsidSect="00DE7096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548" w:rsidRDefault="00C43548">
      <w:r>
        <w:separator/>
      </w:r>
    </w:p>
  </w:endnote>
  <w:endnote w:type="continuationSeparator" w:id="0">
    <w:p w:rsidR="00C43548" w:rsidRDefault="00C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548" w:rsidRDefault="00C43548">
      <w:r>
        <w:separator/>
      </w:r>
    </w:p>
  </w:footnote>
  <w:footnote w:type="continuationSeparator" w:id="0">
    <w:p w:rsidR="00C43548" w:rsidRDefault="00C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096" w:rsidRPr="003A6844" w:rsidRDefault="00DE7096">
    <w:pPr>
      <w:pStyle w:val="a6"/>
      <w:jc w:val="center"/>
      <w:rPr>
        <w:lang w:val="ru-RU"/>
      </w:rPr>
    </w:pPr>
  </w:p>
  <w:p w:rsidR="00DE7096" w:rsidRDefault="00DE70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91"/>
    <w:multiLevelType w:val="hybridMultilevel"/>
    <w:tmpl w:val="3B26AD76"/>
    <w:lvl w:ilvl="0" w:tplc="6EEE0F5E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AC"/>
    <w:rsid w:val="00110FC3"/>
    <w:rsid w:val="001B102C"/>
    <w:rsid w:val="001F3E4E"/>
    <w:rsid w:val="002965ED"/>
    <w:rsid w:val="003B2C57"/>
    <w:rsid w:val="004D4846"/>
    <w:rsid w:val="004E26C0"/>
    <w:rsid w:val="005836D7"/>
    <w:rsid w:val="00630BAC"/>
    <w:rsid w:val="0070757C"/>
    <w:rsid w:val="00802A85"/>
    <w:rsid w:val="008D67FF"/>
    <w:rsid w:val="008F5EBD"/>
    <w:rsid w:val="00905B81"/>
    <w:rsid w:val="00A24DC7"/>
    <w:rsid w:val="00AB1172"/>
    <w:rsid w:val="00C43548"/>
    <w:rsid w:val="00CF1A3D"/>
    <w:rsid w:val="00DE3E83"/>
    <w:rsid w:val="00DE7096"/>
    <w:rsid w:val="00E460F0"/>
    <w:rsid w:val="00FA5F59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D67F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D67F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D67F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D67F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D67F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D67F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D67FF"/>
  </w:style>
  <w:style w:type="character" w:customStyle="1" w:styleId="10">
    <w:name w:val="Заголовок 1 Знак"/>
    <w:aliases w:val="!Части документа Знак"/>
    <w:link w:val="1"/>
    <w:rsid w:val="00A24D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24DC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24DC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24DC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D67F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D67F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24DC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D67F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D67FF"/>
    <w:rPr>
      <w:color w:val="0000FF"/>
      <w:u w:val="none"/>
    </w:rPr>
  </w:style>
  <w:style w:type="paragraph" w:customStyle="1" w:styleId="Application">
    <w:name w:val="Application!Приложение"/>
    <w:rsid w:val="008D67F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D67F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D67F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24DC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24DC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FA5F5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A5F5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D67F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D67F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D67F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D67F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D67F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D67F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D67FF"/>
  </w:style>
  <w:style w:type="character" w:customStyle="1" w:styleId="10">
    <w:name w:val="Заголовок 1 Знак"/>
    <w:aliases w:val="!Части документа Знак"/>
    <w:link w:val="1"/>
    <w:rsid w:val="00A24D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24DC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24DC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24DC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D67F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D67F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24DC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D67F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D67FF"/>
    <w:rPr>
      <w:color w:val="0000FF"/>
      <w:u w:val="none"/>
    </w:rPr>
  </w:style>
  <w:style w:type="paragraph" w:customStyle="1" w:styleId="Application">
    <w:name w:val="Application!Приложение"/>
    <w:rsid w:val="008D67F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D67F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D67F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24DC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24DC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FA5F5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A5F5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14</Pages>
  <Words>3610</Words>
  <Characters>20578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24140</CharactersWithSpaces>
  <SharedDoc>false</SharedDoc>
  <HLinks>
    <vt:vector size="6" baseType="variant">
      <vt:variant>
        <vt:i4>6553647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http://192.168.200.42:8080/content/act/5268f657-b2f7-4b58-9c95-f07f4a28ba6c.doc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2026-07-17T08:08:00Z</dcterms:created>
  <dcterms:modified xsi:type="dcterms:W3CDTF">2026-07-17T08:10:00Z</dcterms:modified>
</cp:coreProperties>
</file>