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15" w:rsidRPr="00820415" w:rsidRDefault="00035A1A" w:rsidP="00820415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820415" w:rsidRPr="00820415" w:rsidRDefault="00820415" w:rsidP="00820415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820415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820415" w:rsidRPr="00820415" w:rsidRDefault="00820415" w:rsidP="00820415">
      <w:pPr>
        <w:ind w:firstLine="0"/>
        <w:jc w:val="center"/>
        <w:rPr>
          <w:rFonts w:cs="Arial"/>
          <w:bCs/>
        </w:rPr>
      </w:pPr>
      <w:r w:rsidRPr="00820415">
        <w:rPr>
          <w:rFonts w:cs="Arial"/>
          <w:bCs/>
        </w:rPr>
        <w:t>Воронежской области</w:t>
      </w:r>
    </w:p>
    <w:p w:rsidR="00820415" w:rsidRPr="00820415" w:rsidRDefault="00820415" w:rsidP="00820415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820415">
        <w:rPr>
          <w:rFonts w:eastAsia="Lucida Sans Unicode" w:cs="Arial"/>
          <w:bCs/>
          <w:kern w:val="1"/>
          <w:lang w:val="x-none"/>
        </w:rPr>
        <w:t>ПОСТАНОВЛЕНИЕ</w:t>
      </w:r>
    </w:p>
    <w:p w:rsidR="00820415" w:rsidRPr="00820415" w:rsidRDefault="00820415" w:rsidP="00820415">
      <w:pPr>
        <w:ind w:firstLine="0"/>
        <w:jc w:val="left"/>
        <w:rPr>
          <w:rFonts w:cs="Arial"/>
          <w:bCs/>
        </w:rPr>
      </w:pPr>
      <w:r w:rsidRPr="00820415">
        <w:rPr>
          <w:rFonts w:cs="Arial"/>
          <w:bCs/>
        </w:rPr>
        <w:t>09 июня 2026 г.  № 206</w:t>
      </w:r>
    </w:p>
    <w:p w:rsidR="00820415" w:rsidRPr="00820415" w:rsidRDefault="00820415" w:rsidP="00820415">
      <w:pPr>
        <w:ind w:firstLine="0"/>
        <w:jc w:val="left"/>
        <w:rPr>
          <w:rFonts w:cs="Arial"/>
          <w:bCs/>
        </w:rPr>
      </w:pPr>
      <w:r w:rsidRPr="00820415">
        <w:rPr>
          <w:rFonts w:cs="Arial"/>
          <w:bCs/>
        </w:rPr>
        <w:t xml:space="preserve">  </w:t>
      </w:r>
    </w:p>
    <w:p w:rsidR="00820415" w:rsidRPr="00820415" w:rsidRDefault="00820415" w:rsidP="00820415">
      <w:pPr>
        <w:ind w:firstLine="0"/>
        <w:jc w:val="left"/>
        <w:rPr>
          <w:rFonts w:cs="Arial"/>
        </w:rPr>
      </w:pPr>
    </w:p>
    <w:p w:rsidR="00820415" w:rsidRPr="00820415" w:rsidRDefault="00035A1A" w:rsidP="00820415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68060" cy="2769870"/>
                <wp:effectExtent l="9525" t="6985" r="889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276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415" w:rsidRPr="003E621C" w:rsidRDefault="00820415" w:rsidP="00820415">
                            <w:pPr>
                              <w:jc w:val="center"/>
                              <w:rPr>
                                <w:rStyle w:val="a5"/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820415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3E621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3E621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"http://192.168.200.42:8080/content/act/4365670d-a62e-4342-aef4-78461b6c8c36.doc" \t "Logical" </w:instrText>
                            </w:r>
                            <w:r w:rsidR="003E621C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3E621C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181 «Об утверждении </w:t>
                            </w:r>
                            <w:bookmarkStart w:id="1" w:name="_Hlk224828294"/>
                            <w:r w:rsidRPr="003E621C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3E621C">
                              <w:rPr>
                                <w:rStyle w:val="a5"/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семьям участников специальной военной операции (в том числе в случае гибели (смерти) участников СВО) преимущественного права </w:t>
                            </w:r>
                            <w:r w:rsidRPr="003E621C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на перевод детей в другую наиболее приближенную к месту жительства семьи муниципальную организацию, предоставляющую общее образование»</w:t>
                            </w:r>
                          </w:p>
                          <w:p w:rsidR="00820415" w:rsidRDefault="003E621C" w:rsidP="0082041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820415" w:rsidRPr="00982DDF" w:rsidRDefault="00820415" w:rsidP="00820415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77.8pt;height:21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" strokecolor="white">
                <v:textbox>
                  <w:txbxContent>
                    <w:p w:rsidR="00820415" w:rsidRPr="003E621C" w:rsidRDefault="00820415" w:rsidP="00820415">
                      <w:pPr>
                        <w:jc w:val="center"/>
                        <w:rPr>
                          <w:rStyle w:val="a5"/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</w:pPr>
                      <w:r w:rsidRPr="00820415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3E621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3E621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"http://192.168.200.42:8080/content/act/4365670d-a62e-4342-aef4-78461b6c8c36.doc" \t "Logical" </w:instrText>
                      </w:r>
                      <w:r w:rsidR="003E621C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3E621C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181 «Об утверждении </w:t>
                      </w:r>
                      <w:bookmarkStart w:id="2" w:name="_Hlk224828294"/>
                      <w:r w:rsidRPr="003E621C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3E621C">
                        <w:rPr>
                          <w:rStyle w:val="a5"/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орядка предоставления семьям участников специальной военной операции (в том числе в случае гибели (смерти) участников СВО) преимущественного права </w:t>
                      </w:r>
                      <w:r w:rsidRPr="003E621C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>на перевод детей в другую наиболее приближенную к месту жительства семьи муниципальную организацию, предоставляющую общее образование»</w:t>
                      </w:r>
                    </w:p>
                    <w:p w:rsidR="00820415" w:rsidRDefault="003E621C" w:rsidP="0082041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820415" w:rsidRPr="00982DDF" w:rsidRDefault="00820415" w:rsidP="00820415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0415" w:rsidRPr="00820415" w:rsidRDefault="00820415" w:rsidP="00820415">
      <w:pPr>
        <w:ind w:firstLine="0"/>
        <w:jc w:val="left"/>
        <w:rPr>
          <w:rFonts w:cs="Arial"/>
        </w:rPr>
      </w:pPr>
    </w:p>
    <w:p w:rsidR="00820415" w:rsidRPr="00820415" w:rsidRDefault="00820415" w:rsidP="00820415">
      <w:pPr>
        <w:ind w:firstLine="0"/>
        <w:jc w:val="left"/>
        <w:rPr>
          <w:rFonts w:cs="Arial"/>
        </w:rPr>
      </w:pPr>
    </w:p>
    <w:p w:rsidR="00820415" w:rsidRPr="00820415" w:rsidRDefault="00820415" w:rsidP="00820415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820415" w:rsidRPr="00820415" w:rsidTr="00C37458">
        <w:tc>
          <w:tcPr>
            <w:tcW w:w="5778" w:type="dxa"/>
          </w:tcPr>
          <w:p w:rsidR="00820415" w:rsidRPr="00820415" w:rsidRDefault="00820415" w:rsidP="00820415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820415" w:rsidRPr="00820415" w:rsidRDefault="00820415" w:rsidP="00820415">
      <w:pPr>
        <w:ind w:firstLine="708"/>
        <w:rPr>
          <w:rFonts w:cs="Arial"/>
        </w:rPr>
      </w:pPr>
    </w:p>
    <w:p w:rsidR="00820415" w:rsidRPr="00820415" w:rsidRDefault="00820415" w:rsidP="00820415">
      <w:pPr>
        <w:ind w:firstLine="708"/>
        <w:rPr>
          <w:rFonts w:cs="Arial"/>
        </w:rPr>
      </w:pPr>
    </w:p>
    <w:p w:rsidR="00820415" w:rsidRPr="00820415" w:rsidRDefault="00820415" w:rsidP="00820415">
      <w:pPr>
        <w:ind w:firstLine="708"/>
        <w:rPr>
          <w:rFonts w:cs="Arial"/>
        </w:rPr>
      </w:pPr>
    </w:p>
    <w:p w:rsidR="00820415" w:rsidRPr="00820415" w:rsidRDefault="00820415" w:rsidP="00820415">
      <w:pPr>
        <w:ind w:firstLine="708"/>
        <w:rPr>
          <w:rFonts w:cs="Arial"/>
        </w:rPr>
      </w:pPr>
    </w:p>
    <w:p w:rsidR="00820415" w:rsidRPr="00820415" w:rsidRDefault="00820415" w:rsidP="00820415">
      <w:pPr>
        <w:ind w:firstLine="708"/>
        <w:rPr>
          <w:rFonts w:cs="Arial"/>
        </w:rPr>
      </w:pPr>
    </w:p>
    <w:p w:rsidR="00820415" w:rsidRP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Default="00820415" w:rsidP="00820415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820415" w:rsidRPr="00820415" w:rsidRDefault="00820415" w:rsidP="00820415">
      <w:pPr>
        <w:autoSpaceDE w:val="0"/>
        <w:autoSpaceDN w:val="0"/>
        <w:adjustRightInd w:val="0"/>
        <w:ind w:firstLine="709"/>
        <w:rPr>
          <w:rFonts w:cs="Arial"/>
        </w:rPr>
      </w:pPr>
      <w:r w:rsidRPr="00820415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820415">
        <w:rPr>
          <w:rFonts w:cs="Arial"/>
        </w:rPr>
        <w:t>, администрация Каменского муниципального района Воронежской области,</w:t>
      </w:r>
    </w:p>
    <w:p w:rsidR="00820415" w:rsidRPr="00820415" w:rsidRDefault="00820415" w:rsidP="00820415">
      <w:pPr>
        <w:ind w:firstLine="709"/>
        <w:jc w:val="center"/>
        <w:rPr>
          <w:rFonts w:cs="Arial"/>
        </w:rPr>
      </w:pPr>
      <w:r w:rsidRPr="00820415">
        <w:rPr>
          <w:rFonts w:cs="Arial"/>
        </w:rPr>
        <w:t>ПОСТАНОВЛЯЕТ:</w:t>
      </w:r>
    </w:p>
    <w:p w:rsidR="00820415" w:rsidRPr="00820415" w:rsidRDefault="00820415" w:rsidP="00820415">
      <w:pPr>
        <w:ind w:firstLine="0"/>
        <w:rPr>
          <w:rFonts w:cs="Arial"/>
        </w:rPr>
      </w:pPr>
      <w:r w:rsidRPr="00820415">
        <w:rPr>
          <w:rFonts w:cs="Arial"/>
        </w:rPr>
        <w:t xml:space="preserve">  1. Внести в постановление от 29.05.2026 № 181 следующие изменения:</w:t>
      </w:r>
    </w:p>
    <w:p w:rsidR="00820415" w:rsidRPr="00820415" w:rsidRDefault="00820415" w:rsidP="00820415">
      <w:pPr>
        <w:ind w:firstLine="0"/>
        <w:rPr>
          <w:rFonts w:cs="Arial"/>
        </w:rPr>
      </w:pPr>
      <w:r w:rsidRPr="00820415">
        <w:rPr>
          <w:rFonts w:cs="Arial"/>
          <w:lang w:eastAsia="zh-CN"/>
        </w:rPr>
        <w:t>1.1. Приложение к постановлению – «П</w:t>
      </w:r>
      <w:r w:rsidRPr="00820415">
        <w:rPr>
          <w:rFonts w:eastAsia="Calibri" w:cs="Arial"/>
          <w:bCs/>
        </w:rPr>
        <w:t xml:space="preserve">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820415">
        <w:rPr>
          <w:rFonts w:cs="Arial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образование» изложить в новой редакции</w:t>
      </w:r>
      <w:r w:rsidRPr="00820415">
        <w:rPr>
          <w:rFonts w:cs="Arial"/>
          <w:lang w:eastAsia="zh-CN"/>
        </w:rPr>
        <w:t>, согласно приложению к настоящему постановлению.</w:t>
      </w:r>
    </w:p>
    <w:p w:rsidR="00820415" w:rsidRPr="00820415" w:rsidRDefault="00820415" w:rsidP="00820415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820415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820415" w:rsidRPr="00820415" w:rsidRDefault="00820415" w:rsidP="00820415">
      <w:pPr>
        <w:ind w:firstLine="709"/>
        <w:rPr>
          <w:rFonts w:cs="Arial"/>
        </w:rPr>
      </w:pPr>
      <w:r w:rsidRPr="00820415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820415" w:rsidRPr="00820415" w:rsidRDefault="00820415" w:rsidP="00820415">
      <w:pPr>
        <w:ind w:firstLine="709"/>
        <w:rPr>
          <w:rFonts w:cs="Arial"/>
        </w:rPr>
      </w:pPr>
      <w:r w:rsidRPr="00820415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820415" w:rsidRPr="00820415" w:rsidRDefault="00820415" w:rsidP="00820415">
      <w:pPr>
        <w:ind w:firstLine="709"/>
        <w:jc w:val="left"/>
        <w:rPr>
          <w:rFonts w:cs="Arial"/>
        </w:rPr>
      </w:pPr>
    </w:p>
    <w:p w:rsidR="00820415" w:rsidRPr="00820415" w:rsidRDefault="00820415" w:rsidP="00820415">
      <w:pPr>
        <w:ind w:firstLine="709"/>
        <w:rPr>
          <w:rFonts w:cs="Arial"/>
        </w:rPr>
      </w:pPr>
    </w:p>
    <w:p w:rsidR="00820415" w:rsidRPr="00820415" w:rsidRDefault="00820415" w:rsidP="00820415">
      <w:pPr>
        <w:autoSpaceDE w:val="0"/>
        <w:ind w:firstLine="0"/>
        <w:rPr>
          <w:rFonts w:cs="Arial"/>
        </w:rPr>
      </w:pPr>
      <w:r w:rsidRPr="00820415">
        <w:rPr>
          <w:rFonts w:cs="Arial"/>
        </w:rPr>
        <w:lastRenderedPageBreak/>
        <w:t xml:space="preserve">  Глава</w:t>
      </w:r>
    </w:p>
    <w:p w:rsidR="00820415" w:rsidRPr="00820415" w:rsidRDefault="00820415" w:rsidP="00820415">
      <w:pPr>
        <w:autoSpaceDE w:val="0"/>
        <w:ind w:firstLine="0"/>
        <w:rPr>
          <w:rFonts w:cs="Arial"/>
        </w:rPr>
      </w:pPr>
      <w:r w:rsidRPr="00820415">
        <w:rPr>
          <w:rFonts w:cs="Arial"/>
        </w:rPr>
        <w:t>Администрации Каменского</w:t>
      </w:r>
    </w:p>
    <w:p w:rsidR="00820415" w:rsidRPr="00820415" w:rsidRDefault="00820415" w:rsidP="00820415">
      <w:pPr>
        <w:autoSpaceDE w:val="0"/>
        <w:ind w:firstLine="0"/>
        <w:rPr>
          <w:rFonts w:cs="Arial"/>
        </w:rPr>
      </w:pPr>
      <w:r w:rsidRPr="00820415">
        <w:rPr>
          <w:rFonts w:cs="Arial"/>
        </w:rPr>
        <w:t xml:space="preserve">  муниципального района  А.С. Кателкин</w:t>
      </w:r>
    </w:p>
    <w:p w:rsidR="00820415" w:rsidRPr="00820415" w:rsidRDefault="00820415" w:rsidP="00820415">
      <w:pPr>
        <w:autoSpaceDE w:val="0"/>
        <w:ind w:firstLine="0"/>
        <w:rPr>
          <w:rFonts w:cs="Arial"/>
        </w:rPr>
      </w:pPr>
      <w:r w:rsidRPr="00820415">
        <w:rPr>
          <w:rFonts w:cs="Arial"/>
        </w:rPr>
        <w:t xml:space="preserve"> </w:t>
      </w:r>
    </w:p>
    <w:p w:rsidR="00820415" w:rsidRPr="00820415" w:rsidRDefault="00820415" w:rsidP="00820415">
      <w:pPr>
        <w:autoSpaceDE w:val="0"/>
        <w:ind w:firstLine="0"/>
        <w:rPr>
          <w:rFonts w:cs="Arial"/>
        </w:rPr>
      </w:pPr>
    </w:p>
    <w:p w:rsidR="00820415" w:rsidRPr="00820415" w:rsidRDefault="00820415" w:rsidP="00820415">
      <w:pPr>
        <w:autoSpaceDE w:val="0"/>
        <w:ind w:firstLine="0"/>
        <w:rPr>
          <w:rFonts w:cs="Arial"/>
        </w:rPr>
      </w:pPr>
    </w:p>
    <w:p w:rsidR="00820415" w:rsidRPr="00820415" w:rsidRDefault="00820415" w:rsidP="00820415">
      <w:pPr>
        <w:ind w:firstLine="0"/>
        <w:jc w:val="left"/>
        <w:rPr>
          <w:rFonts w:eastAsia="Calibri" w:cs="Arial"/>
          <w:lang w:eastAsia="en-US"/>
        </w:rPr>
      </w:pPr>
      <w:r w:rsidRPr="00820415">
        <w:rPr>
          <w:rFonts w:eastAsia="Calibri" w:cs="Arial"/>
          <w:lang w:eastAsia="en-US"/>
        </w:rPr>
        <w:br w:type="page"/>
      </w:r>
    </w:p>
    <w:p w:rsidR="00820415" w:rsidRPr="00820415" w:rsidRDefault="00820415" w:rsidP="00820415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820415">
        <w:rPr>
          <w:rFonts w:cs="Arial"/>
        </w:rPr>
        <w:t xml:space="preserve">  Утвержден  постановлением администрации Каменского муниципального района Воронежской области  от 09 июня 2026 г. № 206</w:t>
      </w:r>
    </w:p>
    <w:p w:rsidR="00820415" w:rsidRPr="00820415" w:rsidRDefault="00820415" w:rsidP="00820415">
      <w:pPr>
        <w:ind w:firstLine="0"/>
        <w:jc w:val="center"/>
        <w:rPr>
          <w:rFonts w:eastAsia="Calibri" w:cs="Arial"/>
          <w:bCs/>
        </w:rPr>
      </w:pPr>
      <w:bookmarkStart w:id="3" w:name="P30"/>
      <w:bookmarkEnd w:id="3"/>
      <w:r w:rsidRPr="00820415">
        <w:rPr>
          <w:rFonts w:eastAsia="Calibri" w:cs="Arial"/>
          <w:bCs/>
        </w:rPr>
        <w:t xml:space="preserve">Порядок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820415">
        <w:rPr>
          <w:rFonts w:cs="Arial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820415" w:rsidRPr="00820415" w:rsidRDefault="00820415" w:rsidP="00820415">
      <w:pPr>
        <w:numPr>
          <w:ilvl w:val="0"/>
          <w:numId w:val="1"/>
        </w:numPr>
        <w:jc w:val="center"/>
        <w:rPr>
          <w:rFonts w:eastAsia="Calibri" w:cs="Arial"/>
          <w:bCs/>
        </w:rPr>
      </w:pPr>
      <w:r w:rsidRPr="00820415">
        <w:rPr>
          <w:rFonts w:eastAsia="Calibri" w:cs="Arial"/>
          <w:bCs/>
        </w:rPr>
        <w:t>Общие положения</w:t>
      </w:r>
    </w:p>
    <w:p w:rsidR="00820415" w:rsidRPr="00820415" w:rsidRDefault="00820415" w:rsidP="00820415">
      <w:pPr>
        <w:ind w:firstLine="708"/>
        <w:contextualSpacing/>
        <w:rPr>
          <w:rFonts w:eastAsia="Calibri" w:cs="Arial"/>
          <w:lang w:eastAsia="en-US"/>
        </w:rPr>
      </w:pPr>
      <w:r w:rsidRPr="00820415">
        <w:rPr>
          <w:rFonts w:cs="Arial"/>
        </w:rPr>
        <w:t>Настоящий Порядок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 (далее – ОО).</w:t>
      </w:r>
      <w:r w:rsidRPr="00820415">
        <w:rPr>
          <w:rFonts w:eastAsia="Calibri" w:cs="Arial"/>
          <w:lang w:eastAsia="en-US"/>
        </w:rPr>
        <w:t xml:space="preserve"> </w:t>
      </w:r>
    </w:p>
    <w:p w:rsidR="00820415" w:rsidRPr="00820415" w:rsidRDefault="00820415" w:rsidP="00820415">
      <w:pPr>
        <w:ind w:firstLine="708"/>
        <w:contextualSpacing/>
        <w:rPr>
          <w:rFonts w:cs="Arial"/>
        </w:rPr>
      </w:pPr>
      <w:r w:rsidRPr="00820415">
        <w:rPr>
          <w:rFonts w:eastAsia="Calibri" w:cs="Arial"/>
          <w:lang w:eastAsia="en-US"/>
        </w:rPr>
        <w:t xml:space="preserve">1.2. </w:t>
      </w:r>
      <w:r w:rsidRPr="00820415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820415" w:rsidRPr="00820415" w:rsidRDefault="00820415" w:rsidP="00820415">
      <w:pPr>
        <w:contextualSpacing/>
        <w:rPr>
          <w:rFonts w:cs="Arial"/>
        </w:rPr>
      </w:pPr>
      <w:r w:rsidRPr="00820415">
        <w:rPr>
          <w:rFonts w:cs="Arial"/>
        </w:rPr>
        <w:t>1.3. Мера поддержки предоставляется на срок:</w:t>
      </w:r>
    </w:p>
    <w:p w:rsidR="00820415" w:rsidRPr="00820415" w:rsidRDefault="00820415" w:rsidP="00820415">
      <w:pPr>
        <w:contextualSpacing/>
        <w:rPr>
          <w:rFonts w:cs="Arial"/>
        </w:rPr>
      </w:pPr>
      <w:r w:rsidRPr="00820415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820415" w:rsidRPr="00820415" w:rsidRDefault="00820415" w:rsidP="00820415">
      <w:pPr>
        <w:contextualSpacing/>
        <w:rPr>
          <w:rFonts w:cs="Arial"/>
        </w:rPr>
      </w:pPr>
      <w:r w:rsidRPr="00820415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820415" w:rsidRPr="00820415" w:rsidRDefault="00820415" w:rsidP="00820415">
      <w:pPr>
        <w:contextualSpacing/>
        <w:rPr>
          <w:rFonts w:cs="Arial"/>
        </w:rPr>
      </w:pPr>
      <w:r w:rsidRPr="00820415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820415" w:rsidRPr="00820415" w:rsidRDefault="00820415" w:rsidP="00820415">
      <w:pPr>
        <w:contextualSpacing/>
        <w:rPr>
          <w:rFonts w:cs="Arial"/>
        </w:rPr>
      </w:pPr>
      <w:r w:rsidRPr="00820415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820415" w:rsidRPr="00820415" w:rsidRDefault="00820415" w:rsidP="00820415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820415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820415">
        <w:rPr>
          <w:rFonts w:eastAsia="Calibri" w:cs="Arial"/>
          <w:lang w:eastAsia="en-US"/>
        </w:rPr>
        <w:t>.</w:t>
      </w:r>
    </w:p>
    <w:p w:rsidR="00820415" w:rsidRPr="00820415" w:rsidRDefault="00820415" w:rsidP="00820415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820415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20415" w:rsidRPr="00820415" w:rsidRDefault="00820415" w:rsidP="00820415">
      <w:pPr>
        <w:ind w:firstLine="720"/>
        <w:contextualSpacing/>
        <w:rPr>
          <w:rFonts w:eastAsia="Calibri" w:cs="Arial"/>
          <w:lang w:eastAsia="en-US"/>
        </w:rPr>
      </w:pPr>
      <w:r w:rsidRPr="00820415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820415" w:rsidRPr="00820415" w:rsidRDefault="00820415" w:rsidP="00820415">
      <w:pPr>
        <w:ind w:firstLine="709"/>
        <w:rPr>
          <w:rFonts w:cs="Arial"/>
        </w:rPr>
      </w:pPr>
      <w:r w:rsidRPr="00820415">
        <w:rPr>
          <w:rFonts w:cs="Arial"/>
        </w:rPr>
        <w:t>1.5. Учет предоставления меры поддержки осуществляется СОШ, которую посещает ребенок и Администрацией Каменского муниципального района Воронежской области (далее – Администрация).</w:t>
      </w:r>
    </w:p>
    <w:p w:rsidR="00820415" w:rsidRPr="00820415" w:rsidRDefault="00820415" w:rsidP="00820415">
      <w:pPr>
        <w:ind w:firstLine="709"/>
        <w:rPr>
          <w:rFonts w:cs="Arial"/>
          <w:bCs/>
        </w:rPr>
      </w:pPr>
      <w:r w:rsidRPr="00820415">
        <w:rPr>
          <w:rFonts w:cs="Arial"/>
        </w:rPr>
        <w:t xml:space="preserve">2. </w:t>
      </w:r>
      <w:r w:rsidRPr="00820415">
        <w:rPr>
          <w:rFonts w:cs="Arial"/>
          <w:bCs/>
        </w:rPr>
        <w:t>Порядок обращения за предоставлением меры поддержки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2.1. Мера поддержки предоставляется в заявительном порядке.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</w:t>
      </w:r>
      <w:r w:rsidRPr="00820415">
        <w:rPr>
          <w:rFonts w:cs="Arial"/>
        </w:rPr>
        <w:lastRenderedPageBreak/>
        <w:t xml:space="preserve">Российской Федерации (далее – Заявитель), обращается в ОО, </w:t>
      </w:r>
      <w:bookmarkStart w:id="4" w:name="_Hlk230169125"/>
      <w:r w:rsidRPr="00820415">
        <w:rPr>
          <w:rFonts w:cs="Arial"/>
        </w:rPr>
        <w:t xml:space="preserve">в которую желает перевести ребенка </w:t>
      </w:r>
      <w:bookmarkEnd w:id="4"/>
      <w:r w:rsidRPr="00820415">
        <w:rPr>
          <w:rFonts w:cs="Arial"/>
        </w:rPr>
        <w:t>участника СВО (Администрацию).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2.3. Заявитель может подать документы в ОО (Администрацию) следующими способами (по выбору Заявителя):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на бумажном носителе посредством личного обращения в ОО, в которую желает перевести ребенка;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посредством почтового отправления;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2.4. Документы и сведения, необходимые для предоставления меры поддержки: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2.4.1. Документы, подлежащие представлению Заявителем самостоятельно: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lastRenderedPageBreak/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ж) личное дело обучающегося;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з) справка о периоде обучения из исходной школы,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организации и подписью ее руководителя (уполномоченного им лица);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и) согласие на обработку персональных данных по форме согласно приложению № 2 к настоящему Порядку.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lastRenderedPageBreak/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20415" w:rsidRPr="00820415" w:rsidRDefault="00820415" w:rsidP="00820415">
      <w:pPr>
        <w:ind w:firstLine="709"/>
        <w:rPr>
          <w:rFonts w:cs="Arial"/>
        </w:rPr>
      </w:pPr>
      <w:r w:rsidRPr="00820415">
        <w:rPr>
          <w:rFonts w:cs="Arial"/>
        </w:rPr>
        <w:t>2.8. Перевод детей участников СВО из одной образовательной организации, реализующей программы начального общего, основного общего и среднего общего образования, в другую организацию, осуществляется в соответствии с приказом Министерства просвещения Российской Федерации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820415" w:rsidRPr="00820415" w:rsidRDefault="00820415" w:rsidP="00820415">
      <w:pPr>
        <w:ind w:left="709" w:firstLine="0"/>
        <w:jc w:val="center"/>
        <w:rPr>
          <w:rFonts w:cs="Arial"/>
          <w:bCs/>
        </w:rPr>
      </w:pPr>
      <w:r w:rsidRPr="00820415">
        <w:rPr>
          <w:rFonts w:cs="Arial"/>
          <w:bCs/>
        </w:rPr>
        <w:t>3. Условия предоставления (отказа в предоставлении)</w:t>
      </w:r>
    </w:p>
    <w:p w:rsidR="00820415" w:rsidRPr="00820415" w:rsidRDefault="00820415" w:rsidP="00820415">
      <w:pPr>
        <w:ind w:left="709" w:firstLine="0"/>
        <w:jc w:val="center"/>
        <w:rPr>
          <w:rFonts w:cs="Arial"/>
          <w:bCs/>
        </w:rPr>
      </w:pPr>
      <w:r w:rsidRPr="00820415">
        <w:rPr>
          <w:rFonts w:cs="Arial"/>
          <w:bCs/>
        </w:rPr>
        <w:t xml:space="preserve"> меры поддержки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подача запроса неуполномоченным лицом.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3.2. Основаниями для отказа в предоставлении меры поддержки являются: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lastRenderedPageBreak/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820415" w:rsidRPr="00820415" w:rsidRDefault="00820415" w:rsidP="00820415">
      <w:pPr>
        <w:ind w:firstLine="709"/>
        <w:rPr>
          <w:rFonts w:cs="Arial"/>
        </w:rPr>
      </w:pPr>
      <w:r w:rsidRPr="00820415">
        <w:rPr>
          <w:rFonts w:cs="Arial"/>
        </w:rPr>
        <w:t>- отсутствие свободных мест в указанной в заявлении образовательной организации, реализующей программы начального общего, основного общего и среднего общего образования;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а) уведомление о предоставлении меры поддержки по форме согласно приложению № 3 к настоящему Порядку;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3.5.</w:t>
      </w:r>
      <w:r w:rsidRPr="00820415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на бумажном носителе посредством личного обращения в ОО (Администрацию);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посредством почтового отправления;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на бумажном носителе посредством личного обращения в МФЦ;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lastRenderedPageBreak/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сотрудником ОО (Администрации) при личном обращении Заявителя или по телефону;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 электронной почте Заявителя;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посредством ЕПГУ либо Портала (при наличии технической возможности).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посредством почтового отправления;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- в МФЦ; 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>- в ОО (Администрации).</w:t>
      </w:r>
    </w:p>
    <w:p w:rsidR="00820415" w:rsidRPr="00820415" w:rsidRDefault="00820415" w:rsidP="00820415">
      <w:pPr>
        <w:ind w:firstLine="708"/>
        <w:rPr>
          <w:rFonts w:cs="Arial"/>
        </w:rPr>
      </w:pPr>
      <w:r w:rsidRPr="00820415">
        <w:rPr>
          <w:rFonts w:cs="Arial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820415" w:rsidRPr="00820415" w:rsidRDefault="00820415" w:rsidP="00820415">
      <w:pPr>
        <w:jc w:val="center"/>
        <w:rPr>
          <w:rFonts w:eastAsia="Calibri" w:cs="Arial"/>
        </w:rPr>
      </w:pPr>
      <w:r w:rsidRPr="00820415">
        <w:rPr>
          <w:rFonts w:eastAsia="Calibri" w:cs="Arial"/>
        </w:rPr>
        <w:t>4. Финансирование меры поддержки</w:t>
      </w:r>
    </w:p>
    <w:p w:rsidR="00820415" w:rsidRPr="00820415" w:rsidRDefault="00820415" w:rsidP="00820415">
      <w:pPr>
        <w:rPr>
          <w:rFonts w:eastAsia="Calibri" w:cs="Arial"/>
          <w:bCs/>
          <w:lang w:eastAsia="en-US"/>
        </w:rPr>
      </w:pPr>
      <w:r w:rsidRPr="00820415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820415" w:rsidRPr="00820415" w:rsidRDefault="00820415" w:rsidP="00820415">
      <w:pPr>
        <w:ind w:firstLine="709"/>
        <w:rPr>
          <w:rFonts w:eastAsia="Calibri" w:cs="Arial"/>
          <w:lang w:eastAsia="en-US"/>
        </w:rPr>
        <w:sectPr w:rsidR="00820415" w:rsidRPr="00820415" w:rsidSect="00C37458">
          <w:headerReference w:type="default" r:id="rId9"/>
          <w:headerReference w:type="first" r:id="rId10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820415" w:rsidRPr="00820415" w:rsidRDefault="00820415" w:rsidP="00820415">
      <w:pPr>
        <w:tabs>
          <w:tab w:val="left" w:pos="1134"/>
        </w:tabs>
        <w:ind w:firstLine="5103"/>
        <w:rPr>
          <w:rFonts w:cs="Arial"/>
        </w:rPr>
      </w:pPr>
      <w:r w:rsidRPr="00820415">
        <w:rPr>
          <w:rFonts w:cs="Arial"/>
        </w:rPr>
        <w:lastRenderedPageBreak/>
        <w:t>Приложение № 1</w:t>
      </w:r>
    </w:p>
    <w:p w:rsidR="00820415" w:rsidRPr="00820415" w:rsidRDefault="00820415" w:rsidP="00820415">
      <w:pPr>
        <w:tabs>
          <w:tab w:val="left" w:pos="1134"/>
        </w:tabs>
        <w:ind w:left="5103" w:firstLine="0"/>
        <w:rPr>
          <w:rFonts w:cs="Arial"/>
        </w:rPr>
      </w:pPr>
      <w:r w:rsidRPr="00820415">
        <w:rPr>
          <w:rFonts w:cs="Arial"/>
        </w:rPr>
        <w:t>к  Порядку предоставления семьям участников специальной военной операции (в том числе в случае гибели (смерти) участников СВО) преимущественного 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820415" w:rsidRPr="00820415" w:rsidRDefault="00820415" w:rsidP="00820415">
      <w:pPr>
        <w:tabs>
          <w:tab w:val="left" w:pos="1134"/>
        </w:tabs>
        <w:ind w:firstLine="720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820415">
        <w:rPr>
          <w:rFonts w:cs="Arial"/>
        </w:rPr>
        <w:t>ФОРМА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820415">
        <w:rPr>
          <w:rFonts w:cs="Arial"/>
        </w:rPr>
        <w:t>Руководителю 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jc w:val="left"/>
        <w:rPr>
          <w:rFonts w:cs="Arial"/>
        </w:rPr>
      </w:pPr>
      <w:r w:rsidRPr="00820415">
        <w:rPr>
          <w:rFonts w:cs="Arial"/>
        </w:rPr>
        <w:t>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jc w:val="left"/>
        <w:rPr>
          <w:rFonts w:cs="Arial"/>
        </w:rPr>
      </w:pPr>
      <w:r w:rsidRPr="00820415">
        <w:rPr>
          <w:rFonts w:cs="Arial"/>
        </w:rPr>
        <w:t>(наименование муниципального образовательного учреждения)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820415">
        <w:rPr>
          <w:rFonts w:cs="Arial"/>
        </w:rPr>
        <w:t>Заявление</w:t>
      </w:r>
    </w:p>
    <w:p w:rsidR="00820415" w:rsidRPr="00820415" w:rsidRDefault="00820415" w:rsidP="00820415">
      <w:pPr>
        <w:ind w:firstLine="0"/>
        <w:jc w:val="center"/>
        <w:rPr>
          <w:rFonts w:cs="Arial"/>
        </w:rPr>
      </w:pPr>
      <w:r w:rsidRPr="00820415">
        <w:rPr>
          <w:rFonts w:cs="Arial"/>
        </w:rPr>
        <w:t>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820415">
        <w:rPr>
          <w:rFonts w:cs="Arial"/>
        </w:rPr>
        <w:t>________________________________________________________________________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rFonts w:cs="Arial"/>
        </w:rPr>
      </w:pPr>
      <w:r w:rsidRPr="00820415">
        <w:rPr>
          <w:rFonts w:cs="Arial"/>
        </w:rPr>
        <w:t>(фамилия, имя, отчество (при наличии) заявителя), дата рождения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820415">
        <w:rPr>
          <w:rFonts w:cs="Arial"/>
        </w:rPr>
        <w:t xml:space="preserve">  тел.: ______________________________________________________________________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820415">
        <w:rPr>
          <w:rFonts w:cs="Arial"/>
        </w:rPr>
        <w:t xml:space="preserve"> адрес электронной почты (при наличии): _______________________________________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820415" w:rsidRPr="00820415" w:rsidTr="00C374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</w:tr>
      <w:tr w:rsidR="00820415" w:rsidRPr="00820415" w:rsidTr="00C374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</w:tr>
      <w:tr w:rsidR="00820415" w:rsidRPr="00820415" w:rsidTr="00C374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</w:tr>
    </w:tbl>
    <w:p w:rsidR="00820415" w:rsidRPr="00820415" w:rsidRDefault="00820415" w:rsidP="00820415">
      <w:pPr>
        <w:ind w:firstLine="0"/>
        <w:contextualSpacing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820415" w:rsidRPr="00820415" w:rsidTr="00C37458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Данные</w:t>
            </w:r>
          </w:p>
          <w:p w:rsidR="00820415" w:rsidRPr="00820415" w:rsidRDefault="00820415" w:rsidP="00820415">
            <w:pPr>
              <w:ind w:firstLine="0"/>
              <w:contextualSpacing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законного</w:t>
            </w:r>
          </w:p>
          <w:p w:rsidR="00820415" w:rsidRPr="00820415" w:rsidRDefault="00820415" w:rsidP="00820415">
            <w:pPr>
              <w:ind w:firstLine="0"/>
              <w:contextualSpacing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представителя</w:t>
            </w:r>
          </w:p>
          <w:p w:rsidR="00820415" w:rsidRPr="00820415" w:rsidRDefault="00820415" w:rsidP="00820415">
            <w:pPr>
              <w:ind w:firstLine="0"/>
              <w:contextualSpacing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или</w:t>
            </w:r>
          </w:p>
          <w:p w:rsidR="00820415" w:rsidRPr="00820415" w:rsidRDefault="00820415" w:rsidP="00820415">
            <w:pPr>
              <w:ind w:firstLine="0"/>
              <w:contextualSpacing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Ф.И.О., дата рождения</w:t>
            </w:r>
          </w:p>
        </w:tc>
      </w:tr>
      <w:tr w:rsidR="00820415" w:rsidRPr="00820415" w:rsidTr="00C374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Телефон:</w:t>
            </w:r>
          </w:p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(служебный/домашний/мобильный)</w:t>
            </w:r>
          </w:p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Наименование и реквизиты документа, удостоверяющего личность:</w:t>
            </w:r>
          </w:p>
        </w:tc>
      </w:tr>
      <w:tr w:rsidR="00820415" w:rsidRPr="00820415" w:rsidTr="00C374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</w:tr>
      <w:tr w:rsidR="00820415" w:rsidRPr="00820415" w:rsidTr="00C374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 xml:space="preserve">Наименование и реквизиты документа, подтверждающего полномочия законного представителя или уполномоченного </w:t>
            </w:r>
            <w:r w:rsidRPr="00820415">
              <w:rPr>
                <w:rFonts w:cs="Arial"/>
              </w:rPr>
              <w:lastRenderedPageBreak/>
              <w:t>представителя:</w:t>
            </w:r>
          </w:p>
        </w:tc>
      </w:tr>
      <w:tr w:rsidR="00820415" w:rsidRPr="00820415" w:rsidTr="00C374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contextualSpacing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 </w:t>
            </w:r>
          </w:p>
        </w:tc>
      </w:tr>
    </w:tbl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 xml:space="preserve"> Прошу предоставить моему ребенку (моим детям) 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>1)______________________________________________________________________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>(указывается ФИО, год рождения)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>Преимущественное право на перевод в  _____________________________________________________________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 xml:space="preserve">  (указывается наименование образовательной организации) 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r w:rsidRPr="00820415">
        <w:rPr>
          <w:rFonts w:cs="Arial"/>
        </w:rPr>
        <w:t xml:space="preserve">Способ получения решения о предоставлении (об отказе в предоставлении) меры поддержки: </w:t>
      </w:r>
    </w:p>
    <w:p w:rsidR="00820415" w:rsidRPr="00820415" w:rsidRDefault="00820415" w:rsidP="00820415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bookmarkStart w:id="5" w:name="_Hlk230162232"/>
      <w:r w:rsidRPr="00820415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820415" w:rsidRPr="00820415" w:rsidRDefault="00820415" w:rsidP="00820415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820415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820415" w:rsidRPr="00820415" w:rsidRDefault="00820415" w:rsidP="00820415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820415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820415" w:rsidRPr="00820415" w:rsidRDefault="00820415" w:rsidP="00820415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820415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 xml:space="preserve">  К заявлению прилагаю: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 xml:space="preserve">  1. 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820415">
        <w:rPr>
          <w:rFonts w:cs="Arial"/>
        </w:rPr>
        <w:t xml:space="preserve">  Дата _________________________  Подпись заявителя _______________________</w:t>
      </w:r>
    </w:p>
    <w:p w:rsidR="00820415" w:rsidRPr="00820415" w:rsidRDefault="00820415" w:rsidP="00820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820415" w:rsidRPr="00820415" w:rsidTr="00C37458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0415" w:rsidRPr="00820415" w:rsidRDefault="00820415" w:rsidP="00820415">
            <w:pPr>
              <w:ind w:firstLine="0"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820415" w:rsidRPr="00820415" w:rsidRDefault="00820415" w:rsidP="00820415">
      <w:pPr>
        <w:tabs>
          <w:tab w:val="left" w:pos="1134"/>
        </w:tabs>
        <w:ind w:left="709" w:firstLine="4394"/>
        <w:rPr>
          <w:rFonts w:cs="Arial"/>
        </w:rPr>
      </w:pPr>
      <w:r w:rsidRPr="00820415">
        <w:rPr>
          <w:rFonts w:cs="Arial"/>
        </w:rPr>
        <w:br w:type="page"/>
      </w:r>
      <w:r w:rsidRPr="00820415">
        <w:rPr>
          <w:rFonts w:cs="Arial"/>
        </w:rPr>
        <w:lastRenderedPageBreak/>
        <w:t>Приложение № 2</w:t>
      </w:r>
    </w:p>
    <w:p w:rsidR="00820415" w:rsidRPr="00820415" w:rsidRDefault="00820415" w:rsidP="00820415">
      <w:pPr>
        <w:tabs>
          <w:tab w:val="left" w:pos="1134"/>
        </w:tabs>
        <w:ind w:left="709" w:firstLine="4394"/>
        <w:rPr>
          <w:rFonts w:cs="Arial"/>
        </w:rPr>
      </w:pPr>
      <w:r w:rsidRPr="00820415">
        <w:rPr>
          <w:rFonts w:cs="Arial"/>
        </w:rPr>
        <w:t>к  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8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2"/>
        <w:gridCol w:w="352"/>
        <w:gridCol w:w="3662"/>
        <w:gridCol w:w="3051"/>
      </w:tblGrid>
      <w:tr w:rsidR="00820415" w:rsidRPr="00820415" w:rsidTr="00C37458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931"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ЗАЯВЛЕНИЕ-СОГЛАСИЕ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931"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на обработку персональных данных</w:t>
            </w:r>
          </w:p>
        </w:tc>
      </w:tr>
      <w:tr w:rsidR="00820415" w:rsidRPr="00820415" w:rsidTr="00C37458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694"/>
              <w:rPr>
                <w:rFonts w:cs="Arial"/>
              </w:rPr>
            </w:pPr>
            <w:r w:rsidRPr="00820415">
              <w:rPr>
                <w:rFonts w:cs="Arial"/>
              </w:rPr>
              <w:t>Я, __________________________________________________________________,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694"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694"/>
              <w:rPr>
                <w:rFonts w:cs="Arial"/>
              </w:rPr>
            </w:pPr>
            <w:r w:rsidRPr="00820415">
              <w:rPr>
                <w:rFonts w:cs="Arial"/>
              </w:rPr>
              <w:t>зарегистрирован(а) по адресу: __________________________________________,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4394"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паспорт или иной документ, удостоверяющий личность: ___________________________________________________________________,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4394"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820415" w:rsidRPr="00820415" w:rsidRDefault="00820415" w:rsidP="00820415">
            <w:pPr>
              <w:ind w:left="709" w:firstLine="4394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в соответствии со статьей</w:t>
            </w:r>
            <w:r w:rsidRPr="00820415">
              <w:rPr>
                <w:rFonts w:cs="Arial"/>
                <w:color w:val="0000FF"/>
              </w:rPr>
              <w:t xml:space="preserve"> </w:t>
            </w:r>
            <w:r w:rsidRPr="00820415">
              <w:rPr>
                <w:rFonts w:cs="Arial"/>
              </w:rPr>
              <w:t>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образование», а именно: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фамилия, имя, отчество;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день, месяц, год и место рождения;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документ, удостоверяющий личность и его реквизиты;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_____________________________________________,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4394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(наименование оператора)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t>расположенному по адресу: ___________________________________________________,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contextualSpacing/>
              <w:rPr>
                <w:rFonts w:cs="Arial"/>
              </w:rPr>
            </w:pPr>
            <w:r w:rsidRPr="00820415">
              <w:rPr>
                <w:rFonts w:cs="Arial"/>
              </w:rPr>
              <w:lastRenderedPageBreak/>
              <w:t>с целью назначения __________________________________________________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2820"/>
              <w:rPr>
                <w:rFonts w:cs="Arial"/>
              </w:rPr>
            </w:pPr>
            <w:r w:rsidRPr="00820415">
              <w:rPr>
                <w:rFonts w:cs="Arial"/>
              </w:rPr>
              <w:t xml:space="preserve">  (указывается мера поддержки).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rPr>
                <w:rFonts w:cs="Arial"/>
              </w:rPr>
            </w:pPr>
            <w:r w:rsidRPr="00820415">
              <w:rPr>
                <w:rFonts w:cs="Arial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hanging="15"/>
              <w:rPr>
                <w:rFonts w:cs="Arial"/>
              </w:rPr>
            </w:pPr>
            <w:r w:rsidRPr="00820415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820415" w:rsidRPr="00820415" w:rsidTr="00C37458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4394"/>
              <w:rPr>
                <w:rFonts w:cs="Arial"/>
              </w:rPr>
            </w:pPr>
            <w:r w:rsidRPr="00820415">
              <w:rPr>
                <w:rFonts w:cs="Arial"/>
              </w:rPr>
              <w:lastRenderedPageBreak/>
              <w:t>"___" _______________ _______ г.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709" w:firstLine="4394"/>
              <w:rPr>
                <w:rFonts w:cs="Arial"/>
              </w:rPr>
            </w:pPr>
            <w:r w:rsidRPr="00820415">
              <w:rPr>
                <w:rFonts w:cs="Arial"/>
              </w:rPr>
              <w:t>Субъект персональных данных:</w:t>
            </w:r>
          </w:p>
        </w:tc>
      </w:tr>
      <w:tr w:rsidR="00820415" w:rsidRPr="00820415" w:rsidTr="00C37458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  <w:r w:rsidRPr="00820415">
              <w:rPr>
                <w:rFonts w:cs="Arial"/>
              </w:rPr>
              <w:t>_________________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left="694" w:hanging="411"/>
              <w:rPr>
                <w:rFonts w:cs="Arial"/>
              </w:rPr>
            </w:pPr>
            <w:r w:rsidRPr="00820415">
              <w:rPr>
                <w:rFonts w:cs="Arial"/>
              </w:rPr>
              <w:t xml:space="preserve">  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cs="Arial"/>
              </w:rPr>
            </w:pPr>
            <w:r w:rsidRPr="00820415">
              <w:rPr>
                <w:rFonts w:cs="Arial"/>
              </w:rPr>
              <w:t>/__________________________</w:t>
            </w:r>
          </w:p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820415">
              <w:rPr>
                <w:rFonts w:cs="Arial"/>
              </w:rPr>
              <w:t>(Ф.И.О.)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</w:tcPr>
          <w:p w:rsidR="00820415" w:rsidRPr="00820415" w:rsidRDefault="00820415" w:rsidP="00820415">
            <w:pPr>
              <w:widowControl w:val="0"/>
              <w:autoSpaceDE w:val="0"/>
              <w:autoSpaceDN w:val="0"/>
              <w:adjustRightInd w:val="0"/>
              <w:ind w:firstLine="720"/>
              <w:jc w:val="left"/>
              <w:rPr>
                <w:rFonts w:cs="Arial"/>
              </w:rPr>
            </w:pPr>
          </w:p>
        </w:tc>
      </w:tr>
    </w:tbl>
    <w:p w:rsidR="00820415" w:rsidRPr="00820415" w:rsidRDefault="00820415" w:rsidP="00820415">
      <w:pPr>
        <w:ind w:left="5103" w:firstLine="0"/>
        <w:jc w:val="right"/>
        <w:rPr>
          <w:rFonts w:eastAsia="Calibri" w:cs="Arial"/>
        </w:rPr>
        <w:sectPr w:rsidR="00820415" w:rsidRPr="00820415" w:rsidSect="00C37458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820415" w:rsidRPr="00820415" w:rsidRDefault="00820415" w:rsidP="00820415">
      <w:pPr>
        <w:ind w:left="5103" w:firstLine="0"/>
        <w:jc w:val="right"/>
        <w:rPr>
          <w:rFonts w:eastAsia="Calibri" w:cs="Arial"/>
        </w:rPr>
      </w:pPr>
      <w:r w:rsidRPr="00820415">
        <w:rPr>
          <w:rFonts w:eastAsia="Calibri" w:cs="Arial"/>
        </w:rPr>
        <w:lastRenderedPageBreak/>
        <w:t xml:space="preserve">Приложение № 3 к Порядку </w:t>
      </w:r>
    </w:p>
    <w:p w:rsidR="00820415" w:rsidRPr="00820415" w:rsidRDefault="00820415" w:rsidP="00820415">
      <w:pPr>
        <w:ind w:left="5103" w:firstLine="0"/>
        <w:jc w:val="right"/>
        <w:rPr>
          <w:rFonts w:eastAsia="Calibri" w:cs="Arial"/>
        </w:rPr>
      </w:pPr>
      <w:r w:rsidRPr="00820415">
        <w:rPr>
          <w:rFonts w:eastAsia="Calibri" w:cs="Arial"/>
        </w:rPr>
        <w:t>Форма</w:t>
      </w:r>
    </w:p>
    <w:p w:rsidR="00820415" w:rsidRPr="00820415" w:rsidRDefault="00820415" w:rsidP="0082041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820415" w:rsidRPr="00820415" w:rsidRDefault="00820415" w:rsidP="0082041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Наименование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органа местного самоуправления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bookmarkStart w:id="6" w:name="Par3502"/>
      <w:bookmarkEnd w:id="6"/>
      <w:r w:rsidRPr="00820415">
        <w:rPr>
          <w:rFonts w:cs="Arial"/>
        </w:rPr>
        <w:t>Кому: ___________________________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Уведомление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о предоставлении меры поддержки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  <w:bCs/>
        </w:rPr>
        <w:t>«</w:t>
      </w:r>
      <w:r w:rsidRPr="00820415">
        <w:rPr>
          <w:rFonts w:eastAsia="Calibri" w:cs="Arial"/>
          <w:bCs/>
        </w:rPr>
        <w:t>Предоставление п</w:t>
      </w:r>
      <w:r w:rsidRPr="00820415">
        <w:rPr>
          <w:rFonts w:cs="Arial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820415">
        <w:rPr>
          <w:rFonts w:cs="Arial"/>
          <w:bCs/>
        </w:rPr>
        <w:t>»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</w:rPr>
        <w:t>«__» ____________ 20__ г.  № _____________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rPr>
          <w:rFonts w:cs="Arial"/>
        </w:rPr>
      </w:pPr>
      <w:r w:rsidRPr="00820415">
        <w:rPr>
          <w:rFonts w:cs="Arial"/>
        </w:rPr>
        <w:t>Рассмотрев Ваше заявление от _______20___г.  и  прилагаемые  к  нему  документы,  МБОУ  принято решение предоставить Вашему ребенку: ________________________________________ место в МБОУ________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820415">
        <w:rPr>
          <w:rFonts w:cs="Arial"/>
        </w:rPr>
        <w:t xml:space="preserve">  (Ф.И.О.</w:t>
      </w:r>
      <w:r w:rsidRPr="00820415">
        <w:rPr>
          <w:rFonts w:cs="Arial"/>
          <w:spacing w:val="-20"/>
        </w:rPr>
        <w:t>, дата рождения ребенка)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  <w:spacing w:val="-20"/>
        </w:rPr>
        <w:t xml:space="preserve">с «_____» ____________ 20__ г.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</w:rPr>
        <w:t>____________________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eastAsia="Calibri" w:cs="Arial"/>
        </w:rPr>
      </w:pPr>
      <w:r w:rsidRPr="00820415">
        <w:rPr>
          <w:rFonts w:eastAsia="Calibri" w:cs="Arial"/>
        </w:rPr>
        <w:t>_____________________  _________________  ________________________</w:t>
      </w:r>
    </w:p>
    <w:p w:rsidR="00820415" w:rsidRPr="00820415" w:rsidRDefault="00820415" w:rsidP="00820415">
      <w:pPr>
        <w:adjustRightInd w:val="0"/>
        <w:ind w:firstLine="0"/>
        <w:rPr>
          <w:rFonts w:eastAsia="Calibri" w:cs="Arial"/>
        </w:rPr>
      </w:pPr>
      <w:r w:rsidRPr="00820415">
        <w:rPr>
          <w:rFonts w:eastAsia="Calibri" w:cs="Arial"/>
        </w:rPr>
        <w:t xml:space="preserve">  (должность лица,  (подпись)  (расшифровка подписи) подписавшего уведомление)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820415" w:rsidRPr="00820415" w:rsidSect="00C37458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820415" w:rsidRPr="00820415" w:rsidRDefault="00820415" w:rsidP="00820415">
      <w:pPr>
        <w:ind w:left="5103" w:firstLine="0"/>
        <w:jc w:val="right"/>
        <w:rPr>
          <w:rFonts w:eastAsia="Calibri" w:cs="Arial"/>
        </w:rPr>
      </w:pPr>
      <w:r w:rsidRPr="00820415">
        <w:rPr>
          <w:rFonts w:eastAsia="Calibri" w:cs="Arial"/>
        </w:rPr>
        <w:lastRenderedPageBreak/>
        <w:t xml:space="preserve">Приложение № 4 к Порядку </w:t>
      </w:r>
    </w:p>
    <w:p w:rsidR="00820415" w:rsidRPr="00820415" w:rsidRDefault="00820415" w:rsidP="00820415">
      <w:pPr>
        <w:ind w:left="5103" w:firstLine="0"/>
        <w:jc w:val="right"/>
        <w:rPr>
          <w:rFonts w:eastAsia="Calibri" w:cs="Arial"/>
        </w:rPr>
      </w:pPr>
      <w:r w:rsidRPr="00820415">
        <w:rPr>
          <w:rFonts w:eastAsia="Calibri" w:cs="Arial"/>
        </w:rPr>
        <w:t>Форма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>Наименование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органа местного самоуправления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r w:rsidRPr="00820415">
        <w:rPr>
          <w:rFonts w:cs="Arial"/>
        </w:rPr>
        <w:t>Кому: ___________________________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</w:rPr>
        <w:t xml:space="preserve">Уведомление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  <w:bCs/>
        </w:rPr>
        <w:t xml:space="preserve">об отказе </w:t>
      </w:r>
      <w:r w:rsidRPr="00820415">
        <w:rPr>
          <w:rFonts w:cs="Arial"/>
        </w:rPr>
        <w:t xml:space="preserve">предоставлении меры поддержки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820415">
        <w:rPr>
          <w:rFonts w:cs="Arial"/>
          <w:bCs/>
        </w:rPr>
        <w:t>«</w:t>
      </w:r>
      <w:r w:rsidRPr="00820415">
        <w:rPr>
          <w:rFonts w:eastAsia="Calibri" w:cs="Arial"/>
          <w:bCs/>
        </w:rPr>
        <w:t>Предоставление п</w:t>
      </w:r>
      <w:r w:rsidRPr="00820415">
        <w:rPr>
          <w:rFonts w:cs="Arial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820415">
        <w:rPr>
          <w:rFonts w:cs="Arial"/>
          <w:bCs/>
        </w:rPr>
        <w:t>»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</w:rPr>
        <w:t>«__» ____________ 20___ г.  № _____________</w:t>
      </w:r>
    </w:p>
    <w:p w:rsidR="00820415" w:rsidRPr="00820415" w:rsidRDefault="00820415" w:rsidP="00820415">
      <w:pPr>
        <w:ind w:firstLine="426"/>
        <w:rPr>
          <w:rFonts w:cs="Arial"/>
        </w:rPr>
      </w:pPr>
      <w:r w:rsidRPr="00820415">
        <w:rPr>
          <w:rFonts w:cs="Arial"/>
        </w:rPr>
        <w:t>Вам</w:t>
      </w:r>
      <w:r w:rsidRPr="00820415">
        <w:rPr>
          <w:rFonts w:cs="Arial"/>
          <w:spacing w:val="45"/>
        </w:rPr>
        <w:t xml:space="preserve"> </w:t>
      </w:r>
      <w:r w:rsidRPr="00820415">
        <w:rPr>
          <w:rFonts w:cs="Arial"/>
        </w:rPr>
        <w:t>отказано</w:t>
      </w:r>
      <w:r w:rsidRPr="00820415">
        <w:rPr>
          <w:rFonts w:cs="Arial"/>
          <w:spacing w:val="46"/>
        </w:rPr>
        <w:t xml:space="preserve"> </w:t>
      </w:r>
      <w:r w:rsidRPr="00820415">
        <w:rPr>
          <w:rFonts w:cs="Arial"/>
        </w:rPr>
        <w:t>в</w:t>
      </w:r>
      <w:r w:rsidRPr="00820415">
        <w:rPr>
          <w:rFonts w:cs="Arial"/>
          <w:spacing w:val="47"/>
        </w:rPr>
        <w:t xml:space="preserve"> </w:t>
      </w:r>
      <w:r w:rsidRPr="00820415">
        <w:rPr>
          <w:rFonts w:cs="Arial"/>
        </w:rPr>
        <w:t>предоставлении</w:t>
      </w:r>
      <w:r w:rsidRPr="00820415">
        <w:rPr>
          <w:rFonts w:cs="Arial"/>
          <w:spacing w:val="45"/>
        </w:rPr>
        <w:t xml:space="preserve"> </w:t>
      </w:r>
      <w:r w:rsidRPr="00820415">
        <w:rPr>
          <w:rFonts w:cs="Arial"/>
        </w:rPr>
        <w:t>меры поддержки по</w:t>
      </w:r>
      <w:r w:rsidRPr="00820415">
        <w:rPr>
          <w:rFonts w:cs="Arial"/>
          <w:spacing w:val="43"/>
        </w:rPr>
        <w:t xml:space="preserve"> </w:t>
      </w:r>
      <w:r w:rsidRPr="00820415">
        <w:rPr>
          <w:rFonts w:cs="Arial"/>
        </w:rPr>
        <w:t>заявлению от ________20__ г.  по причине __________________________________________</w:t>
      </w:r>
    </w:p>
    <w:p w:rsidR="00820415" w:rsidRPr="00820415" w:rsidRDefault="00820415" w:rsidP="00820415">
      <w:pPr>
        <w:ind w:firstLine="0"/>
        <w:jc w:val="center"/>
        <w:rPr>
          <w:rFonts w:eastAsia="Calibri" w:cs="Arial"/>
        </w:rPr>
      </w:pPr>
      <w:r w:rsidRPr="00820415">
        <w:rPr>
          <w:rFonts w:cs="Arial"/>
        </w:rPr>
        <w:t xml:space="preserve">__________________________________________________________________.  </w:t>
      </w:r>
      <w:r w:rsidRPr="00820415">
        <w:rPr>
          <w:rFonts w:eastAsia="Calibri" w:cs="Arial"/>
        </w:rPr>
        <w:t>(основание(я), предусмотренное(ые) Порядком)</w:t>
      </w:r>
    </w:p>
    <w:p w:rsidR="00820415" w:rsidRPr="00820415" w:rsidRDefault="00820415" w:rsidP="00820415">
      <w:pPr>
        <w:ind w:firstLine="426"/>
        <w:jc w:val="left"/>
        <w:rPr>
          <w:rFonts w:cs="Arial"/>
        </w:rPr>
      </w:pPr>
    </w:p>
    <w:p w:rsidR="00820415" w:rsidRPr="00820415" w:rsidRDefault="00820415" w:rsidP="00820415">
      <w:pPr>
        <w:ind w:firstLine="426"/>
        <w:rPr>
          <w:rFonts w:cs="Arial"/>
        </w:rPr>
      </w:pPr>
      <w:r w:rsidRPr="00820415">
        <w:rPr>
          <w:rFonts w:cs="Arial"/>
        </w:rPr>
        <w:t>Вам необходимо _______________________________________________ __________________________________________________________________.</w:t>
      </w:r>
    </w:p>
    <w:p w:rsidR="00820415" w:rsidRPr="00820415" w:rsidRDefault="00820415" w:rsidP="00820415">
      <w:pPr>
        <w:ind w:firstLine="426"/>
        <w:jc w:val="center"/>
        <w:rPr>
          <w:rFonts w:cs="Arial"/>
        </w:rPr>
      </w:pPr>
      <w:r w:rsidRPr="00820415">
        <w:rPr>
          <w:rFonts w:cs="Arial"/>
        </w:rPr>
        <w:t>(порядок действий, которые необходимо</w:t>
      </w:r>
      <w:r w:rsidRPr="00820415">
        <w:rPr>
          <w:rFonts w:cs="Arial"/>
          <w:spacing w:val="2"/>
        </w:rPr>
        <w:t xml:space="preserve"> </w:t>
      </w:r>
      <w:r w:rsidRPr="00820415">
        <w:rPr>
          <w:rFonts w:cs="Arial"/>
        </w:rPr>
        <w:t>выполнить заявителю</w:t>
      </w:r>
      <w:r w:rsidRPr="00820415">
        <w:rPr>
          <w:rFonts w:cs="Arial"/>
          <w:spacing w:val="1"/>
        </w:rPr>
        <w:t xml:space="preserve"> </w:t>
      </w:r>
      <w:r w:rsidRPr="00820415">
        <w:rPr>
          <w:rFonts w:cs="Arial"/>
        </w:rPr>
        <w:t>для</w:t>
      </w:r>
      <w:r w:rsidRPr="00820415">
        <w:rPr>
          <w:rFonts w:cs="Arial"/>
          <w:spacing w:val="1"/>
        </w:rPr>
        <w:t xml:space="preserve"> </w:t>
      </w:r>
      <w:r w:rsidRPr="00820415">
        <w:rPr>
          <w:rFonts w:cs="Arial"/>
        </w:rPr>
        <w:t>получения</w:t>
      </w:r>
      <w:r w:rsidRPr="00820415">
        <w:rPr>
          <w:rFonts w:cs="Arial"/>
          <w:spacing w:val="2"/>
        </w:rPr>
        <w:t xml:space="preserve"> </w:t>
      </w:r>
      <w:r w:rsidRPr="00820415">
        <w:rPr>
          <w:rFonts w:cs="Arial"/>
        </w:rPr>
        <w:t>положительного</w:t>
      </w:r>
      <w:r w:rsidRPr="00820415">
        <w:rPr>
          <w:rFonts w:cs="Arial"/>
          <w:spacing w:val="2"/>
        </w:rPr>
        <w:t xml:space="preserve"> </w:t>
      </w:r>
      <w:r w:rsidRPr="00820415">
        <w:rPr>
          <w:rFonts w:cs="Arial"/>
        </w:rPr>
        <w:t>результата  по заявлению)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820415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820415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</w:rPr>
        <w:t xml:space="preserve">_______________________________  ______________  ______________  </w:t>
      </w:r>
    </w:p>
    <w:p w:rsidR="00820415" w:rsidRPr="00820415" w:rsidRDefault="00820415" w:rsidP="00820415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820415">
        <w:rPr>
          <w:rFonts w:cs="Arial"/>
        </w:rPr>
        <w:t xml:space="preserve">  (должность уполномоченного лица)  (подпись)  (расшифровка подписи)</w:t>
      </w:r>
    </w:p>
    <w:p w:rsidR="00820415" w:rsidRPr="00820415" w:rsidRDefault="00820415" w:rsidP="00820415">
      <w:pPr>
        <w:ind w:firstLine="0"/>
        <w:jc w:val="left"/>
        <w:rPr>
          <w:rFonts w:eastAsia="Calibri" w:cs="Arial"/>
          <w:lang w:eastAsia="en-US"/>
        </w:rPr>
      </w:pPr>
    </w:p>
    <w:p w:rsidR="00820415" w:rsidRPr="00820415" w:rsidRDefault="00820415" w:rsidP="00820415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C37458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62" w:rsidRDefault="001D6C62">
      <w:r>
        <w:separator/>
      </w:r>
    </w:p>
  </w:endnote>
  <w:endnote w:type="continuationSeparator" w:id="0">
    <w:p w:rsidR="001D6C62" w:rsidRDefault="001D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62" w:rsidRDefault="001D6C62">
      <w:r>
        <w:separator/>
      </w:r>
    </w:p>
  </w:footnote>
  <w:footnote w:type="continuationSeparator" w:id="0">
    <w:p w:rsidR="001D6C62" w:rsidRDefault="001D6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458" w:rsidRDefault="00C3745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35A1A" w:rsidRPr="00035A1A">
      <w:rPr>
        <w:noProof/>
        <w:lang w:val="ru-RU"/>
      </w:rPr>
      <w:t>12</w:t>
    </w:r>
    <w:r>
      <w:fldChar w:fldCharType="end"/>
    </w:r>
  </w:p>
  <w:p w:rsidR="00C37458" w:rsidRDefault="00C3745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458" w:rsidRDefault="00C37458">
    <w:pPr>
      <w:pStyle w:val="a6"/>
      <w:jc w:val="center"/>
    </w:pPr>
  </w:p>
  <w:p w:rsidR="00C37458" w:rsidRDefault="00C3745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458" w:rsidRPr="003A6844" w:rsidRDefault="00C37458">
    <w:pPr>
      <w:pStyle w:val="a6"/>
      <w:jc w:val="center"/>
      <w:rPr>
        <w:lang w:val="ru-RU"/>
      </w:rPr>
    </w:pPr>
  </w:p>
  <w:p w:rsidR="00C37458" w:rsidRDefault="00C3745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035A1A"/>
    <w:rsid w:val="00110FC3"/>
    <w:rsid w:val="001B102C"/>
    <w:rsid w:val="001D6C62"/>
    <w:rsid w:val="001F3E4E"/>
    <w:rsid w:val="002965ED"/>
    <w:rsid w:val="003B2C57"/>
    <w:rsid w:val="003E621C"/>
    <w:rsid w:val="004D4846"/>
    <w:rsid w:val="004E26C0"/>
    <w:rsid w:val="005836D7"/>
    <w:rsid w:val="006E62EC"/>
    <w:rsid w:val="00802A85"/>
    <w:rsid w:val="00820415"/>
    <w:rsid w:val="008F5EBD"/>
    <w:rsid w:val="00905B81"/>
    <w:rsid w:val="00AB1172"/>
    <w:rsid w:val="00BE4049"/>
    <w:rsid w:val="00C37458"/>
    <w:rsid w:val="00CF1A3D"/>
    <w:rsid w:val="00E460F0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35A1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35A1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35A1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35A1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35A1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35A1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35A1A"/>
  </w:style>
  <w:style w:type="character" w:customStyle="1" w:styleId="10">
    <w:name w:val="Заголовок 1 Знак"/>
    <w:aliases w:val="!Части документа Знак"/>
    <w:link w:val="1"/>
    <w:rsid w:val="0082041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2041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2041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2041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35A1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35A1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2041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35A1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35A1A"/>
    <w:rPr>
      <w:color w:val="0000FF"/>
      <w:u w:val="none"/>
    </w:rPr>
  </w:style>
  <w:style w:type="paragraph" w:customStyle="1" w:styleId="Application">
    <w:name w:val="Application!Приложение"/>
    <w:rsid w:val="00035A1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35A1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35A1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820415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82041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BE404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E404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35A1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35A1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35A1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35A1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35A1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35A1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35A1A"/>
  </w:style>
  <w:style w:type="character" w:customStyle="1" w:styleId="10">
    <w:name w:val="Заголовок 1 Знак"/>
    <w:aliases w:val="!Части документа Знак"/>
    <w:link w:val="1"/>
    <w:rsid w:val="0082041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82041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82041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2041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35A1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35A1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82041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35A1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35A1A"/>
    <w:rPr>
      <w:color w:val="0000FF"/>
      <w:u w:val="none"/>
    </w:rPr>
  </w:style>
  <w:style w:type="paragraph" w:customStyle="1" w:styleId="Application">
    <w:name w:val="Application!Приложение"/>
    <w:rsid w:val="00035A1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35A1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35A1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820415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820415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BE404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E404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14</Pages>
  <Words>3810</Words>
  <Characters>21721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25481</CharactersWithSpaces>
  <SharedDoc>false</SharedDoc>
  <HLinks>
    <vt:vector size="6" baseType="variant">
      <vt:variant>
        <vt:i4>7077933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http://192.168.200.42:8080/content/act/4365670d-a62e-4342-aef4-78461b6c8c36.doc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2026-07-17T08:12:00Z</dcterms:created>
  <dcterms:modified xsi:type="dcterms:W3CDTF">2026-07-17T08:13:00Z</dcterms:modified>
</cp:coreProperties>
</file>