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BFD" w:rsidRPr="002F7BFD" w:rsidRDefault="00D54469" w:rsidP="002F7BFD">
      <w:pPr>
        <w:keepNext/>
        <w:widowControl w:val="0"/>
        <w:tabs>
          <w:tab w:val="num" w:pos="0"/>
          <w:tab w:val="left" w:pos="284"/>
        </w:tabs>
        <w:autoSpaceDE w:val="0"/>
        <w:ind w:right="565" w:firstLine="0"/>
        <w:jc w:val="center"/>
        <w:outlineLvl w:val="0"/>
        <w:rPr>
          <w:rFonts w:eastAsia="Lucida Sans Unicode" w:cs="Arial"/>
          <w:bCs/>
          <w:kern w:val="1"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520700" cy="64770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Lucida Sans Unicode" w:cs="Arial"/>
          <w:bCs/>
          <w:noProof/>
          <w:kern w:val="1"/>
        </w:rPr>
        <mc:AlternateContent>
          <mc:Choice Requires="wps">
            <w:drawing>
              <wp:inline distT="0" distB="0" distL="0" distR="0">
                <wp:extent cx="523875" cy="6477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38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41.2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</w:p>
    <w:p w:rsidR="002F7BFD" w:rsidRPr="002F7BFD" w:rsidRDefault="002F7BFD" w:rsidP="002F7BFD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2F7BFD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2F7BFD" w:rsidRPr="002F7BFD" w:rsidRDefault="002F7BFD" w:rsidP="002F7BFD">
      <w:pPr>
        <w:ind w:firstLine="0"/>
        <w:jc w:val="center"/>
        <w:rPr>
          <w:rFonts w:cs="Arial"/>
          <w:bCs/>
        </w:rPr>
      </w:pPr>
      <w:r w:rsidRPr="002F7BFD">
        <w:rPr>
          <w:rFonts w:cs="Arial"/>
          <w:bCs/>
        </w:rPr>
        <w:t>Воронежской области</w:t>
      </w:r>
    </w:p>
    <w:p w:rsidR="002F7BFD" w:rsidRPr="002F7BFD" w:rsidRDefault="002F7BFD" w:rsidP="002F7BFD">
      <w:pPr>
        <w:keepNext/>
        <w:widowControl w:val="0"/>
        <w:tabs>
          <w:tab w:val="left" w:pos="0"/>
        </w:tabs>
        <w:autoSpaceDE w:val="0"/>
        <w:ind w:firstLine="0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2F7BFD">
        <w:rPr>
          <w:rFonts w:eastAsia="Lucida Sans Unicode" w:cs="Arial"/>
          <w:bCs/>
          <w:kern w:val="1"/>
          <w:lang w:val="x-none"/>
        </w:rPr>
        <w:t>ПОСТАНОВЛЕНИЕ</w:t>
      </w:r>
    </w:p>
    <w:p w:rsidR="002F7BFD" w:rsidRPr="002F7BFD" w:rsidRDefault="002F7BFD" w:rsidP="002F7BFD">
      <w:pPr>
        <w:keepNext/>
        <w:widowControl w:val="0"/>
        <w:tabs>
          <w:tab w:val="num" w:pos="0"/>
          <w:tab w:val="left" w:pos="284"/>
        </w:tabs>
        <w:autoSpaceDE w:val="0"/>
        <w:ind w:left="284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2F7BFD">
        <w:rPr>
          <w:rFonts w:eastAsia="Lucida Sans Unicode" w:cs="Arial"/>
          <w:bCs/>
          <w:kern w:val="1"/>
          <w:lang w:val="x-none"/>
        </w:rPr>
        <w:t xml:space="preserve">  </w:t>
      </w:r>
    </w:p>
    <w:p w:rsidR="002F7BFD" w:rsidRPr="002F7BFD" w:rsidRDefault="002F7BFD" w:rsidP="002F7BFD">
      <w:pPr>
        <w:ind w:firstLine="0"/>
        <w:jc w:val="left"/>
        <w:rPr>
          <w:rFonts w:cs="Arial"/>
          <w:bCs/>
        </w:rPr>
      </w:pPr>
      <w:r w:rsidRPr="002F7BFD">
        <w:rPr>
          <w:rFonts w:cs="Arial"/>
          <w:bCs/>
        </w:rPr>
        <w:t>09 июня 2026 г.  № 210</w:t>
      </w:r>
    </w:p>
    <w:p w:rsidR="002F7BFD" w:rsidRPr="002F7BFD" w:rsidRDefault="002F7BFD" w:rsidP="002F7BFD">
      <w:pPr>
        <w:ind w:firstLine="0"/>
        <w:jc w:val="left"/>
        <w:rPr>
          <w:rFonts w:cs="Arial"/>
          <w:bCs/>
        </w:rPr>
      </w:pPr>
      <w:r w:rsidRPr="002F7BFD">
        <w:rPr>
          <w:rFonts w:cs="Arial"/>
          <w:bCs/>
        </w:rPr>
        <w:t xml:space="preserve">  </w:t>
      </w:r>
    </w:p>
    <w:p w:rsidR="002F7BFD" w:rsidRPr="002F7BFD" w:rsidRDefault="002F7BFD" w:rsidP="002F7BFD">
      <w:pPr>
        <w:ind w:firstLine="0"/>
        <w:jc w:val="left"/>
        <w:rPr>
          <w:rFonts w:cs="Arial"/>
        </w:rPr>
      </w:pPr>
    </w:p>
    <w:p w:rsidR="002F7BFD" w:rsidRPr="002F7BFD" w:rsidRDefault="002F7BFD" w:rsidP="002F7BFD">
      <w:pPr>
        <w:ind w:firstLine="0"/>
        <w:jc w:val="left"/>
        <w:rPr>
          <w:rFonts w:cs="Arial"/>
        </w:rPr>
      </w:pPr>
    </w:p>
    <w:p w:rsidR="002F7BFD" w:rsidRPr="002F7BFD" w:rsidRDefault="00D54469" w:rsidP="002F7BFD">
      <w:pPr>
        <w:ind w:firstLine="0"/>
        <w:jc w:val="left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8255</wp:posOffset>
                </wp:positionV>
                <wp:extent cx="6200775" cy="2656205"/>
                <wp:effectExtent l="9525" t="12065" r="9525" b="825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265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BFD" w:rsidRPr="002F7BFD" w:rsidRDefault="002F7BFD" w:rsidP="002F7BFD">
                            <w:pPr>
                              <w:widowControl w:val="0"/>
                              <w:shd w:val="clear" w:color="auto" w:fill="FFFFFF"/>
                              <w:tabs>
                                <w:tab w:val="left" w:pos="4962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Calibri" w:cs="Arial"/>
                                <w:b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2F7BFD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      </w:r>
                            <w:hyperlink r:id="rId9" w:tgtFrame="Logical" w:history="1">
                              <w:r w:rsidRPr="00DE52D3">
                                <w:rPr>
                                  <w:rStyle w:val="a5"/>
                                  <w:rFonts w:cs="Arial"/>
                                  <w:b/>
                                  <w:bCs/>
                                  <w:kern w:val="28"/>
                                  <w:sz w:val="32"/>
                                  <w:szCs w:val="32"/>
                                </w:rPr>
                                <w:t>29.05.2026 № 177  «Об утверждении п</w:t>
                              </w:r>
                              <w:r w:rsidRPr="00DE52D3">
                                <w:rPr>
                                  <w:rStyle w:val="a5"/>
                                  <w:rFonts w:cs="Arial"/>
                                  <w:b/>
                                  <w:kern w:val="28"/>
                                  <w:sz w:val="32"/>
                                  <w:szCs w:val="32"/>
                                </w:rPr>
                                <w:t xml:space="preserve">орядка предоставления меры поддержки участников специальной военной операции и членов их семей </w:t>
                              </w:r>
                              <w:r w:rsidRPr="00DE52D3">
                                <w:rPr>
                                  <w:rStyle w:val="a5"/>
                                  <w:rFonts w:eastAsia="Calibri" w:cs="Arial"/>
                                  <w:b/>
                                  <w:kern w:val="28"/>
                                  <w:sz w:val="32"/>
                                  <w:szCs w:val="32"/>
                                </w:rPr>
                                <w:t>«Освобождение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 реализующих образовательные программы дошкольного образования»</w:t>
                              </w:r>
                            </w:hyperlink>
                          </w:p>
                          <w:p w:rsidR="002F7BFD" w:rsidRPr="00782829" w:rsidRDefault="002F7BFD" w:rsidP="002F7BFD">
                            <w:pPr>
                              <w:widowControl w:val="0"/>
                              <w:shd w:val="clear" w:color="auto" w:fill="FFFFFF"/>
                              <w:tabs>
                                <w:tab w:val="left" w:pos="4962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eastAsia="Calibri" w:cs="Arial"/>
                                <w:lang w:eastAsia="en-US"/>
                              </w:rPr>
                            </w:pPr>
                            <w:r w:rsidRPr="00782829">
                              <w:rPr>
                                <w:rFonts w:cs="Arial"/>
                                <w:bCs/>
                                <w:lang w:eastAsia="zh-CN"/>
                              </w:rPr>
                              <w:t xml:space="preserve"> </w:t>
                            </w:r>
                          </w:p>
                          <w:p w:rsidR="002F7BFD" w:rsidRPr="00782829" w:rsidRDefault="002F7BFD" w:rsidP="002F7BFD">
                            <w:pPr>
                              <w:rPr>
                                <w:rFonts w:cs="Arial"/>
                              </w:rPr>
                            </w:pPr>
                          </w:p>
                          <w:p w:rsidR="002F7BFD" w:rsidRPr="00782829" w:rsidRDefault="002F7BFD" w:rsidP="002F7BFD">
                            <w:pPr>
                              <w:rPr>
                                <w:rFonts w:cs="Arial"/>
                              </w:rPr>
                            </w:pPr>
                          </w:p>
                          <w:p w:rsidR="002F7BFD" w:rsidRDefault="002F7BFD" w:rsidP="002F7B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9.3pt;margin-top:.65pt;width:488.25pt;height:20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" strokecolor="white">
                <v:textbox>
                  <w:txbxContent>
                    <w:p w:rsidR="002F7BFD" w:rsidRPr="002F7BFD" w:rsidRDefault="002F7BFD" w:rsidP="002F7BFD">
                      <w:pPr>
                        <w:widowControl w:val="0"/>
                        <w:shd w:val="clear" w:color="auto" w:fill="FFFFFF"/>
                        <w:tabs>
                          <w:tab w:val="left" w:pos="4962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Calibri" w:cs="Arial"/>
                          <w:b/>
                          <w:kern w:val="28"/>
                          <w:sz w:val="32"/>
                          <w:szCs w:val="32"/>
                        </w:rPr>
                      </w:pPr>
                      <w:r w:rsidRPr="002F7BFD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</w:r>
                      <w:hyperlink r:id="rId10" w:tgtFrame="Logical" w:history="1">
                        <w:r w:rsidRPr="00DE52D3">
                          <w:rPr>
                            <w:rStyle w:val="a5"/>
                            <w:rFonts w:cs="Arial"/>
                            <w:b/>
                            <w:bCs/>
                            <w:kern w:val="28"/>
                            <w:sz w:val="32"/>
                            <w:szCs w:val="32"/>
                          </w:rPr>
                          <w:t>29.05.2026 № 177  «Об утверждении п</w:t>
                        </w:r>
                        <w:r w:rsidRPr="00DE52D3">
                          <w:rPr>
                            <w:rStyle w:val="a5"/>
                            <w:rFonts w:cs="Arial"/>
                            <w:b/>
                            <w:kern w:val="28"/>
                            <w:sz w:val="32"/>
                            <w:szCs w:val="32"/>
                          </w:rPr>
                          <w:t xml:space="preserve">орядка предоставления меры поддержки участников специальной военной операции и членов их семей </w:t>
                        </w:r>
                        <w:r w:rsidRPr="00DE52D3">
                          <w:rPr>
                            <w:rStyle w:val="a5"/>
                            <w:rFonts w:eastAsia="Calibri" w:cs="Arial"/>
                            <w:b/>
                            <w:kern w:val="28"/>
                            <w:sz w:val="32"/>
                            <w:szCs w:val="32"/>
                          </w:rPr>
                          <w:t>«Освобождение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 реализующих образовательные программы дошкольного образования»</w:t>
                        </w:r>
                      </w:hyperlink>
                    </w:p>
                    <w:p w:rsidR="002F7BFD" w:rsidRPr="00782829" w:rsidRDefault="002F7BFD" w:rsidP="002F7BFD">
                      <w:pPr>
                        <w:widowControl w:val="0"/>
                        <w:shd w:val="clear" w:color="auto" w:fill="FFFFFF"/>
                        <w:tabs>
                          <w:tab w:val="left" w:pos="4962"/>
                        </w:tabs>
                        <w:autoSpaceDE w:val="0"/>
                        <w:autoSpaceDN w:val="0"/>
                        <w:adjustRightInd w:val="0"/>
                        <w:rPr>
                          <w:rFonts w:eastAsia="Calibri" w:cs="Arial"/>
                          <w:lang w:eastAsia="en-US"/>
                        </w:rPr>
                      </w:pPr>
                      <w:r w:rsidRPr="00782829">
                        <w:rPr>
                          <w:rFonts w:cs="Arial"/>
                          <w:bCs/>
                          <w:lang w:eastAsia="zh-CN"/>
                        </w:rPr>
                        <w:t xml:space="preserve"> </w:t>
                      </w:r>
                    </w:p>
                    <w:p w:rsidR="002F7BFD" w:rsidRPr="00782829" w:rsidRDefault="002F7BFD" w:rsidP="002F7BFD">
                      <w:pPr>
                        <w:rPr>
                          <w:rFonts w:cs="Arial"/>
                        </w:rPr>
                      </w:pPr>
                    </w:p>
                    <w:p w:rsidR="002F7BFD" w:rsidRPr="00782829" w:rsidRDefault="002F7BFD" w:rsidP="002F7BFD">
                      <w:pPr>
                        <w:rPr>
                          <w:rFonts w:cs="Arial"/>
                        </w:rPr>
                      </w:pPr>
                    </w:p>
                    <w:p w:rsidR="002F7BFD" w:rsidRDefault="002F7BFD" w:rsidP="002F7BFD"/>
                  </w:txbxContent>
                </v:textbox>
              </v:shape>
            </w:pict>
          </mc:Fallback>
        </mc:AlternateContent>
      </w:r>
    </w:p>
    <w:p w:rsidR="002F7BFD" w:rsidRPr="002F7BFD" w:rsidRDefault="002F7BFD" w:rsidP="002F7BFD">
      <w:pPr>
        <w:ind w:firstLine="0"/>
        <w:jc w:val="left"/>
        <w:rPr>
          <w:rFonts w:cs="Arial"/>
        </w:rPr>
      </w:pPr>
    </w:p>
    <w:p w:rsidR="002F7BFD" w:rsidRPr="002F7BFD" w:rsidRDefault="002F7BFD" w:rsidP="002F7BFD">
      <w:pPr>
        <w:ind w:firstLine="0"/>
        <w:jc w:val="left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735"/>
      </w:tblGrid>
      <w:tr w:rsidR="002F7BFD" w:rsidRPr="002F7BFD" w:rsidTr="00AC3EB8">
        <w:trPr>
          <w:trHeight w:val="268"/>
        </w:trPr>
        <w:tc>
          <w:tcPr>
            <w:tcW w:w="9735" w:type="dxa"/>
          </w:tcPr>
          <w:p w:rsidR="002F7BFD" w:rsidRPr="002F7BFD" w:rsidRDefault="002F7BFD" w:rsidP="002F7BFD">
            <w:pPr>
              <w:ind w:firstLine="0"/>
              <w:jc w:val="left"/>
              <w:rPr>
                <w:rFonts w:eastAsia="Lucida Sans Unicode" w:cs="Arial"/>
                <w:iCs/>
              </w:rPr>
            </w:pPr>
          </w:p>
        </w:tc>
      </w:tr>
      <w:tr w:rsidR="002F7BFD" w:rsidRPr="002F7BFD" w:rsidTr="00AC3EB8">
        <w:trPr>
          <w:trHeight w:val="1100"/>
        </w:trPr>
        <w:tc>
          <w:tcPr>
            <w:tcW w:w="9735" w:type="dxa"/>
          </w:tcPr>
          <w:p w:rsidR="002F7BFD" w:rsidRPr="002F7BFD" w:rsidRDefault="002F7BFD" w:rsidP="002F7BFD">
            <w:pPr>
              <w:ind w:firstLine="0"/>
              <w:jc w:val="left"/>
              <w:rPr>
                <w:rFonts w:eastAsia="Lucida Sans Unicode" w:cs="Arial"/>
                <w:iCs/>
              </w:rPr>
            </w:pPr>
          </w:p>
          <w:p w:rsidR="002F7BFD" w:rsidRPr="002F7BFD" w:rsidRDefault="002F7BFD" w:rsidP="002F7BFD">
            <w:pPr>
              <w:ind w:firstLine="0"/>
              <w:jc w:val="left"/>
              <w:rPr>
                <w:rFonts w:eastAsia="Lucida Sans Unicode" w:cs="Arial"/>
                <w:iCs/>
              </w:rPr>
            </w:pPr>
          </w:p>
          <w:p w:rsidR="002F7BFD" w:rsidRPr="002F7BFD" w:rsidRDefault="002F7BFD" w:rsidP="002F7BFD">
            <w:pPr>
              <w:ind w:firstLine="0"/>
              <w:jc w:val="left"/>
              <w:rPr>
                <w:rFonts w:eastAsia="Lucida Sans Unicode" w:cs="Arial"/>
                <w:iCs/>
              </w:rPr>
            </w:pPr>
          </w:p>
          <w:p w:rsidR="002F7BFD" w:rsidRPr="002F7BFD" w:rsidRDefault="002F7BFD" w:rsidP="002F7BFD">
            <w:pPr>
              <w:ind w:firstLine="0"/>
              <w:jc w:val="left"/>
              <w:rPr>
                <w:rFonts w:eastAsia="Lucida Sans Unicode" w:cs="Arial"/>
                <w:iCs/>
              </w:rPr>
            </w:pPr>
          </w:p>
        </w:tc>
      </w:tr>
      <w:tr w:rsidR="002F7BFD" w:rsidRPr="002F7BFD" w:rsidTr="002F7BFD">
        <w:trPr>
          <w:trHeight w:val="952"/>
        </w:trPr>
        <w:tc>
          <w:tcPr>
            <w:tcW w:w="9735" w:type="dxa"/>
          </w:tcPr>
          <w:p w:rsidR="002F7BFD" w:rsidRPr="002F7BFD" w:rsidRDefault="002F7BFD" w:rsidP="002F7BFD">
            <w:pPr>
              <w:ind w:firstLine="0"/>
              <w:jc w:val="left"/>
              <w:rPr>
                <w:rFonts w:eastAsia="Lucida Sans Unicode" w:cs="Arial"/>
                <w:iCs/>
              </w:rPr>
            </w:pPr>
          </w:p>
        </w:tc>
      </w:tr>
    </w:tbl>
    <w:p w:rsidR="002F7BFD" w:rsidRPr="002F7BFD" w:rsidRDefault="002F7BFD" w:rsidP="002F7BFD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2F7BFD" w:rsidRPr="002F7BFD" w:rsidRDefault="002F7BFD" w:rsidP="002F7BFD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2F7BFD" w:rsidRDefault="002F7BFD" w:rsidP="002F7BFD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2F7BFD" w:rsidRDefault="002F7BFD" w:rsidP="002F7BFD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2F7BFD" w:rsidRDefault="002F7BFD" w:rsidP="002F7BFD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2F7BFD" w:rsidRPr="002F7BFD" w:rsidRDefault="002F7BFD" w:rsidP="002F7BFD">
      <w:pPr>
        <w:autoSpaceDE w:val="0"/>
        <w:autoSpaceDN w:val="0"/>
        <w:adjustRightInd w:val="0"/>
        <w:ind w:firstLine="709"/>
        <w:rPr>
          <w:rFonts w:cs="Arial"/>
        </w:rPr>
      </w:pPr>
      <w:r w:rsidRPr="002F7BFD">
        <w:rPr>
          <w:rFonts w:eastAsia="PT Astra Serif" w:cs="Arial"/>
          <w:lang w:eastAsia="zh-CN"/>
        </w:rPr>
        <w:t>В целях повышения качества и доступности получения мер социальной поддержки, установленных нормативными правовыми актами Воронежской области для лиц, принимающих (принимавших) участие в специальной военной операции и членов их семей</w:t>
      </w:r>
      <w:r w:rsidRPr="002F7BFD">
        <w:rPr>
          <w:rFonts w:cs="Arial"/>
        </w:rPr>
        <w:t>, Администрация Каменского муниципального района Воронежской области,</w:t>
      </w:r>
    </w:p>
    <w:p w:rsidR="002F7BFD" w:rsidRPr="002F7BFD" w:rsidRDefault="002F7BFD" w:rsidP="002F7BFD">
      <w:pPr>
        <w:ind w:firstLine="709"/>
        <w:jc w:val="center"/>
        <w:rPr>
          <w:rFonts w:cs="Arial"/>
        </w:rPr>
      </w:pPr>
      <w:r w:rsidRPr="002F7BFD">
        <w:rPr>
          <w:rFonts w:cs="Arial"/>
        </w:rPr>
        <w:t>ПОСТАНОВЛЯЕТ:</w:t>
      </w:r>
    </w:p>
    <w:p w:rsidR="002F7BFD" w:rsidRPr="002F7BFD" w:rsidRDefault="002F7BFD" w:rsidP="002F7BFD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0"/>
        <w:rPr>
          <w:rFonts w:cs="Arial"/>
        </w:rPr>
      </w:pPr>
      <w:r w:rsidRPr="002F7BFD">
        <w:rPr>
          <w:rFonts w:cs="Arial"/>
        </w:rPr>
        <w:t xml:space="preserve">  1. Внести в постановление от 29.05.2026 № 177 следующие изменения:</w:t>
      </w:r>
    </w:p>
    <w:p w:rsidR="002F7BFD" w:rsidRPr="002F7BFD" w:rsidRDefault="002F7BFD" w:rsidP="002F7BFD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0"/>
        <w:rPr>
          <w:rFonts w:cs="Arial"/>
          <w:lang w:eastAsia="zh-CN"/>
        </w:rPr>
      </w:pPr>
      <w:r w:rsidRPr="002F7BFD">
        <w:rPr>
          <w:rFonts w:cs="Arial"/>
          <w:lang w:eastAsia="zh-CN"/>
        </w:rPr>
        <w:t>1.1. Приложение к постановлению – «П</w:t>
      </w:r>
      <w:r w:rsidRPr="002F7BFD">
        <w:rPr>
          <w:rFonts w:cs="Arial"/>
        </w:rPr>
        <w:t xml:space="preserve">орядок предоставления меры поддержки участникам специальной военной операции и членов их семей </w:t>
      </w:r>
      <w:r w:rsidRPr="002F7BFD">
        <w:rPr>
          <w:rFonts w:eastAsia="Calibri" w:cs="Arial"/>
          <w:lang w:eastAsia="en-US"/>
        </w:rPr>
        <w:t>«Освобождение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 реализующих образовательные программы дошкольного образования» изложить в новой редакции</w:t>
      </w:r>
      <w:r w:rsidRPr="002F7BFD">
        <w:rPr>
          <w:rFonts w:cs="Arial"/>
          <w:lang w:eastAsia="zh-CN"/>
        </w:rPr>
        <w:t>, согласно приложению к настоящему постановлению.</w:t>
      </w:r>
    </w:p>
    <w:p w:rsidR="002F7BFD" w:rsidRPr="002F7BFD" w:rsidRDefault="002F7BFD" w:rsidP="002F7BFD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cs="Arial"/>
        </w:rPr>
      </w:pPr>
      <w:r w:rsidRPr="002F7BFD">
        <w:rPr>
          <w:rFonts w:cs="Arial"/>
        </w:rPr>
        <w:t>2. Опубликовать настоящее постановление в периодическом печатном издании «Вестник муниципальных правовых актов Каменского муниципального района Воронежской области» и разместить на официальном сайте Администрации Каменского муниципального района Воронежской области.</w:t>
      </w:r>
    </w:p>
    <w:p w:rsidR="002F7BFD" w:rsidRPr="002F7BFD" w:rsidRDefault="002F7BFD" w:rsidP="002F7BFD">
      <w:pPr>
        <w:ind w:firstLine="709"/>
        <w:rPr>
          <w:rFonts w:cs="Arial"/>
        </w:rPr>
      </w:pPr>
      <w:r w:rsidRPr="002F7BFD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2F7BFD" w:rsidRPr="002F7BFD" w:rsidRDefault="002F7BFD" w:rsidP="002F7BFD">
      <w:pPr>
        <w:ind w:firstLine="709"/>
        <w:rPr>
          <w:rFonts w:cs="Arial"/>
        </w:rPr>
      </w:pPr>
      <w:r w:rsidRPr="002F7BFD">
        <w:rPr>
          <w:rFonts w:cs="Arial"/>
        </w:rPr>
        <w:lastRenderedPageBreak/>
        <w:t>4. Контроль за исполнением настоящего постановления возложить на заместителя главы Администрации Каменского муниципального района - руководителя отдела по культуре С.И. Бурляева.</w:t>
      </w:r>
    </w:p>
    <w:p w:rsidR="002F7BFD" w:rsidRPr="002F7BFD" w:rsidRDefault="002F7BFD" w:rsidP="002F7BFD">
      <w:pPr>
        <w:ind w:firstLine="709"/>
        <w:jc w:val="left"/>
        <w:rPr>
          <w:rFonts w:cs="Arial"/>
        </w:rPr>
      </w:pPr>
    </w:p>
    <w:p w:rsidR="002F7BFD" w:rsidRPr="002F7BFD" w:rsidRDefault="002F7BFD" w:rsidP="002F7BFD">
      <w:pPr>
        <w:ind w:firstLine="709"/>
        <w:rPr>
          <w:rFonts w:cs="Arial"/>
        </w:rPr>
      </w:pPr>
    </w:p>
    <w:p w:rsidR="002F7BFD" w:rsidRPr="002F7BFD" w:rsidRDefault="002F7BFD" w:rsidP="002F7BFD">
      <w:pPr>
        <w:autoSpaceDE w:val="0"/>
        <w:ind w:firstLine="0"/>
        <w:rPr>
          <w:rFonts w:cs="Arial"/>
        </w:rPr>
      </w:pPr>
      <w:r w:rsidRPr="002F7BFD">
        <w:rPr>
          <w:rFonts w:cs="Arial"/>
        </w:rPr>
        <w:t xml:space="preserve">  Глава</w:t>
      </w:r>
    </w:p>
    <w:p w:rsidR="002F7BFD" w:rsidRPr="002F7BFD" w:rsidRDefault="002F7BFD" w:rsidP="002F7BFD">
      <w:pPr>
        <w:autoSpaceDE w:val="0"/>
        <w:ind w:firstLine="0"/>
        <w:rPr>
          <w:rFonts w:cs="Arial"/>
        </w:rPr>
      </w:pPr>
      <w:r w:rsidRPr="002F7BFD">
        <w:rPr>
          <w:rFonts w:cs="Arial"/>
        </w:rPr>
        <w:t>Администрации Каменского</w:t>
      </w:r>
    </w:p>
    <w:p w:rsidR="002F7BFD" w:rsidRPr="002F7BFD" w:rsidRDefault="002F7BFD" w:rsidP="002F7BFD">
      <w:pPr>
        <w:autoSpaceDE w:val="0"/>
        <w:ind w:firstLine="0"/>
        <w:rPr>
          <w:rFonts w:cs="Arial"/>
        </w:rPr>
      </w:pPr>
      <w:r w:rsidRPr="002F7BFD">
        <w:rPr>
          <w:rFonts w:cs="Arial"/>
        </w:rPr>
        <w:t xml:space="preserve">  муниципального района  А.С. Кателкин</w:t>
      </w:r>
    </w:p>
    <w:p w:rsidR="002F7BFD" w:rsidRPr="002F7BFD" w:rsidRDefault="002F7BFD" w:rsidP="002F7BFD">
      <w:pPr>
        <w:ind w:firstLine="0"/>
        <w:jc w:val="left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br w:type="page"/>
      </w:r>
    </w:p>
    <w:p w:rsidR="002F7BFD" w:rsidRPr="002F7BFD" w:rsidRDefault="002F7BFD" w:rsidP="002F7BFD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firstLine="0"/>
        <w:jc w:val="right"/>
        <w:rPr>
          <w:rFonts w:cs="Arial"/>
        </w:rPr>
      </w:pPr>
      <w:r w:rsidRPr="002F7BFD">
        <w:rPr>
          <w:rFonts w:cs="Arial"/>
        </w:rPr>
        <w:t xml:space="preserve">Утвержден </w:t>
      </w:r>
    </w:p>
    <w:p w:rsidR="002F7BFD" w:rsidRPr="002F7BFD" w:rsidRDefault="002F7BFD" w:rsidP="002F7BFD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firstLine="0"/>
        <w:jc w:val="right"/>
        <w:rPr>
          <w:rFonts w:cs="Arial"/>
        </w:rPr>
      </w:pPr>
      <w:r w:rsidRPr="002F7BFD">
        <w:rPr>
          <w:rFonts w:cs="Arial"/>
        </w:rPr>
        <w:t>постановлением Администрации</w:t>
      </w:r>
    </w:p>
    <w:p w:rsidR="002F7BFD" w:rsidRPr="002F7BFD" w:rsidRDefault="002F7BFD" w:rsidP="002F7BFD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firstLine="0"/>
        <w:jc w:val="right"/>
        <w:rPr>
          <w:rFonts w:cs="Arial"/>
        </w:rPr>
      </w:pPr>
      <w:r w:rsidRPr="002F7BFD">
        <w:rPr>
          <w:rFonts w:cs="Arial"/>
        </w:rPr>
        <w:t>Каменского муниципального района</w:t>
      </w:r>
    </w:p>
    <w:p w:rsidR="002F7BFD" w:rsidRPr="002F7BFD" w:rsidRDefault="002F7BFD" w:rsidP="002F7BFD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firstLine="0"/>
        <w:jc w:val="right"/>
        <w:rPr>
          <w:rFonts w:cs="Arial"/>
        </w:rPr>
      </w:pPr>
      <w:r w:rsidRPr="002F7BFD">
        <w:rPr>
          <w:rFonts w:cs="Arial"/>
        </w:rPr>
        <w:t>Воронежской области</w:t>
      </w:r>
    </w:p>
    <w:p w:rsidR="002F7BFD" w:rsidRPr="002F7BFD" w:rsidRDefault="002F7BFD" w:rsidP="002F7BFD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firstLine="0"/>
        <w:jc w:val="right"/>
        <w:rPr>
          <w:rFonts w:cs="Arial"/>
        </w:rPr>
      </w:pPr>
      <w:r w:rsidRPr="002F7BFD">
        <w:rPr>
          <w:rFonts w:cs="Arial"/>
        </w:rPr>
        <w:t>от 09 июня2026 № 210</w:t>
      </w:r>
    </w:p>
    <w:p w:rsidR="002F7BFD" w:rsidRPr="002F7BFD" w:rsidRDefault="002F7BFD" w:rsidP="002F7BFD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rPr>
          <w:rFonts w:cs="Arial"/>
        </w:rPr>
      </w:pPr>
    </w:p>
    <w:p w:rsidR="002F7BFD" w:rsidRPr="002F7BFD" w:rsidRDefault="002F7BFD" w:rsidP="002F7BFD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2F7BFD">
        <w:rPr>
          <w:rFonts w:cs="Arial"/>
        </w:rPr>
        <w:t xml:space="preserve">Порядок </w:t>
      </w:r>
    </w:p>
    <w:p w:rsidR="002F7BFD" w:rsidRPr="002F7BFD" w:rsidRDefault="002F7BFD" w:rsidP="002F7BFD">
      <w:pPr>
        <w:ind w:firstLine="0"/>
        <w:jc w:val="center"/>
        <w:rPr>
          <w:rFonts w:cs="Arial"/>
        </w:rPr>
      </w:pPr>
      <w:r w:rsidRPr="002F7BFD">
        <w:rPr>
          <w:rFonts w:cs="Arial"/>
        </w:rPr>
        <w:t xml:space="preserve">предоставления меры поддержки участников </w:t>
      </w:r>
    </w:p>
    <w:p w:rsidR="002F7BFD" w:rsidRPr="002F7BFD" w:rsidRDefault="002F7BFD" w:rsidP="002F7BFD">
      <w:pPr>
        <w:ind w:firstLine="0"/>
        <w:jc w:val="center"/>
        <w:rPr>
          <w:rFonts w:eastAsia="Calibri" w:cs="Arial"/>
          <w:lang w:eastAsia="en-US"/>
        </w:rPr>
      </w:pPr>
      <w:r w:rsidRPr="002F7BFD">
        <w:rPr>
          <w:rFonts w:cs="Arial"/>
        </w:rPr>
        <w:t xml:space="preserve">специальной военной операции и членов их семей </w:t>
      </w:r>
    </w:p>
    <w:p w:rsidR="002F7BFD" w:rsidRPr="002F7BFD" w:rsidRDefault="002F7BFD" w:rsidP="002F7BFD">
      <w:pPr>
        <w:ind w:firstLine="0"/>
        <w:jc w:val="center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t>«Освобождение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 реализующих образовательные программы дошкольного образования»</w:t>
      </w:r>
    </w:p>
    <w:p w:rsidR="002F7BFD" w:rsidRPr="002F7BFD" w:rsidRDefault="002F7BFD" w:rsidP="002F7BFD">
      <w:pPr>
        <w:numPr>
          <w:ilvl w:val="0"/>
          <w:numId w:val="1"/>
        </w:numPr>
        <w:spacing w:after="200"/>
        <w:contextualSpacing/>
        <w:jc w:val="center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t>Общие положения</w:t>
      </w:r>
    </w:p>
    <w:p w:rsidR="002F7BFD" w:rsidRPr="002F7BFD" w:rsidRDefault="002F7BFD" w:rsidP="002F7BFD">
      <w:pPr>
        <w:ind w:firstLine="720"/>
        <w:contextualSpacing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t>1.1. Настоящий порядок предоставления меры поддержки участников специальной военной операции и членов их семей (далее – Порядок) определяет порядок и условия предоставления участникам специальной военной операции (далее – СВО) и членам их семей меры поддержки «Освобождение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реализующих образовательные программы дошкольного образования» (далее – мера поддержки).</w:t>
      </w:r>
    </w:p>
    <w:p w:rsidR="002F7BFD" w:rsidRPr="002F7BFD" w:rsidRDefault="002F7BFD" w:rsidP="002F7BFD">
      <w:pPr>
        <w:ind w:firstLine="708"/>
        <w:contextualSpacing/>
        <w:rPr>
          <w:rFonts w:cs="Arial"/>
        </w:rPr>
      </w:pPr>
      <w:r w:rsidRPr="002F7BFD">
        <w:rPr>
          <w:rFonts w:eastAsia="Calibri" w:cs="Arial"/>
          <w:lang w:eastAsia="en-US"/>
        </w:rPr>
        <w:t xml:space="preserve">1.2. </w:t>
      </w:r>
      <w:r w:rsidRPr="002F7BFD">
        <w:rPr>
          <w:rFonts w:cs="Arial"/>
        </w:rPr>
        <w:t>Мера поддержки, предусмотренная настоящим Порядком, предоставляется следующим категориям граждан и членам их семей, указанным в постановлении Администрации Каменского муниципального района Воронежской области от 18.12.2024 № 568 «О мерах поддержки участников специальной военной операции и членов их семей».</w:t>
      </w:r>
    </w:p>
    <w:p w:rsidR="002F7BFD" w:rsidRPr="002F7BFD" w:rsidRDefault="002F7BFD" w:rsidP="002F7BFD">
      <w:pPr>
        <w:contextualSpacing/>
        <w:rPr>
          <w:rFonts w:cs="Arial"/>
        </w:rPr>
      </w:pPr>
      <w:r w:rsidRPr="002F7BFD">
        <w:rPr>
          <w:rFonts w:cs="Arial"/>
        </w:rPr>
        <w:t>1.3. Мера поддержки предоставляется на срок:</w:t>
      </w:r>
    </w:p>
    <w:p w:rsidR="002F7BFD" w:rsidRPr="002F7BFD" w:rsidRDefault="002F7BFD" w:rsidP="002F7BFD">
      <w:pPr>
        <w:contextualSpacing/>
        <w:rPr>
          <w:rFonts w:cs="Arial"/>
        </w:rPr>
      </w:pPr>
      <w:r w:rsidRPr="002F7BFD">
        <w:rPr>
          <w:rFonts w:cs="Arial"/>
        </w:rPr>
        <w:t>а) детям лиц, принимающих участие в СВО  - на срок не менее чем до конца года, следующего за годом завершения СВО;</w:t>
      </w:r>
    </w:p>
    <w:p w:rsidR="002F7BFD" w:rsidRPr="002F7BFD" w:rsidRDefault="002F7BFD" w:rsidP="002F7BFD">
      <w:pPr>
        <w:contextualSpacing/>
        <w:rPr>
          <w:rFonts w:cs="Arial"/>
        </w:rPr>
      </w:pPr>
      <w:r w:rsidRPr="002F7BFD">
        <w:rPr>
          <w:rFonts w:cs="Arial"/>
        </w:rPr>
        <w:t xml:space="preserve">б) детям участников СВО, погибших (умерших) в связи с участием СВО - бессрочно; </w:t>
      </w:r>
    </w:p>
    <w:p w:rsidR="002F7BFD" w:rsidRPr="002F7BFD" w:rsidRDefault="002F7BFD" w:rsidP="002F7BFD">
      <w:pPr>
        <w:contextualSpacing/>
        <w:rPr>
          <w:rFonts w:cs="Arial"/>
        </w:rPr>
      </w:pPr>
      <w:r w:rsidRPr="002F7BFD">
        <w:rPr>
          <w:rFonts w:cs="Arial"/>
        </w:rPr>
        <w:t>в) детям лиц, пребывающих в запасе Вооруженных Сил Российской Федерации, находящихся в мобилизационном людском резерве и заключивших контракт с Министерством обороны Российской Федерации – на срок действия контракта;</w:t>
      </w:r>
    </w:p>
    <w:p w:rsidR="002F7BFD" w:rsidRPr="002F7BFD" w:rsidRDefault="002F7BFD" w:rsidP="002F7BFD">
      <w:pPr>
        <w:contextualSpacing/>
        <w:rPr>
          <w:rFonts w:cs="Arial"/>
        </w:rPr>
      </w:pPr>
      <w:r w:rsidRPr="002F7BFD">
        <w:rPr>
          <w:rFonts w:cs="Arial"/>
        </w:rPr>
        <w:t>г) детям лиц, признанных в установленном порядке инвалидами,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 – бессрочно.</w:t>
      </w:r>
    </w:p>
    <w:p w:rsidR="002F7BFD" w:rsidRPr="002F7BFD" w:rsidRDefault="002F7BFD" w:rsidP="002F7BFD">
      <w:pPr>
        <w:autoSpaceDE w:val="0"/>
        <w:autoSpaceDN w:val="0"/>
        <w:adjustRightInd w:val="0"/>
        <w:ind w:firstLine="709"/>
        <w:contextualSpacing/>
        <w:outlineLvl w:val="0"/>
        <w:rPr>
          <w:rFonts w:eastAsia="Calibri" w:cs="Arial"/>
          <w:lang w:eastAsia="en-US"/>
        </w:rPr>
      </w:pPr>
      <w:r w:rsidRPr="002F7BFD">
        <w:rPr>
          <w:rFonts w:cs="Arial"/>
        </w:rPr>
        <w:t>Получатели меры поддержки, в том числе являются дети, находящиеся под опекой (попечительством)</w:t>
      </w:r>
      <w:r w:rsidRPr="002F7BFD">
        <w:rPr>
          <w:rFonts w:eastAsia="Calibri" w:cs="Arial"/>
          <w:lang w:eastAsia="en-US"/>
        </w:rPr>
        <w:t>.</w:t>
      </w:r>
    </w:p>
    <w:p w:rsidR="002F7BFD" w:rsidRPr="002F7BFD" w:rsidRDefault="002F7BFD" w:rsidP="002F7BFD">
      <w:pPr>
        <w:autoSpaceDE w:val="0"/>
        <w:autoSpaceDN w:val="0"/>
        <w:adjustRightInd w:val="0"/>
        <w:ind w:firstLine="709"/>
        <w:contextualSpacing/>
        <w:outlineLvl w:val="0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2F7BFD" w:rsidRPr="002F7BFD" w:rsidRDefault="002F7BFD" w:rsidP="002F7BFD">
      <w:pPr>
        <w:ind w:firstLine="720"/>
        <w:contextualSpacing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t xml:space="preserve">1.4. Предоставление меры поддержки осуществляется без взимания платы. </w:t>
      </w:r>
    </w:p>
    <w:p w:rsidR="002F7BFD" w:rsidRPr="002F7BFD" w:rsidRDefault="002F7BFD" w:rsidP="002F7BFD">
      <w:pPr>
        <w:autoSpaceDE w:val="0"/>
        <w:autoSpaceDN w:val="0"/>
        <w:adjustRightInd w:val="0"/>
        <w:ind w:firstLine="709"/>
        <w:contextualSpacing/>
        <w:outlineLvl w:val="0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t>1.5. Учет предоставления меры поддержки осуществляется МДОО,</w:t>
      </w:r>
      <w:r w:rsidRPr="002F7BFD">
        <w:rPr>
          <w:rFonts w:cs="Arial"/>
        </w:rPr>
        <w:t xml:space="preserve"> которую посещает ребенок и Администрацией Каменского муниципального района (далее – Администрация)</w:t>
      </w:r>
      <w:r w:rsidRPr="002F7BFD">
        <w:rPr>
          <w:rFonts w:eastAsia="Calibri" w:cs="Arial"/>
          <w:lang w:eastAsia="en-US"/>
        </w:rPr>
        <w:t>.</w:t>
      </w:r>
    </w:p>
    <w:p w:rsidR="002F7BFD" w:rsidRPr="002F7BFD" w:rsidRDefault="002F7BFD" w:rsidP="002F7BFD">
      <w:pPr>
        <w:autoSpaceDE w:val="0"/>
        <w:autoSpaceDN w:val="0"/>
        <w:adjustRightInd w:val="0"/>
        <w:ind w:firstLine="709"/>
        <w:contextualSpacing/>
        <w:outlineLvl w:val="0"/>
        <w:rPr>
          <w:rFonts w:eastAsia="Calibri" w:cs="Arial"/>
          <w:lang w:eastAsia="en-US"/>
        </w:rPr>
      </w:pPr>
    </w:p>
    <w:p w:rsidR="002F7BFD" w:rsidRPr="002F7BFD" w:rsidRDefault="002F7BFD" w:rsidP="002F7BFD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t xml:space="preserve">2. </w:t>
      </w:r>
      <w:r w:rsidRPr="002F7BFD">
        <w:rPr>
          <w:rFonts w:cs="Arial"/>
        </w:rPr>
        <w:t>Порядок предоставления меры поддержки</w:t>
      </w:r>
    </w:p>
    <w:p w:rsidR="002F7BFD" w:rsidRPr="002F7BFD" w:rsidRDefault="002F7BFD" w:rsidP="002F7BFD">
      <w:pPr>
        <w:ind w:firstLine="708"/>
        <w:contextualSpacing/>
        <w:rPr>
          <w:rFonts w:cs="Arial"/>
        </w:rPr>
      </w:pPr>
      <w:r w:rsidRPr="002F7BFD">
        <w:rPr>
          <w:rFonts w:cs="Arial"/>
        </w:rPr>
        <w:t>2.1. Мера поддержки предоставляется в заявительном порядке, а также в проактивном режиме (при наличии технической возможности).</w:t>
      </w:r>
    </w:p>
    <w:p w:rsidR="002F7BFD" w:rsidRPr="002F7BFD" w:rsidRDefault="002F7BFD" w:rsidP="002F7BFD">
      <w:pPr>
        <w:ind w:firstLine="708"/>
        <w:contextualSpacing/>
        <w:rPr>
          <w:rFonts w:cs="Arial"/>
        </w:rPr>
      </w:pPr>
      <w:r w:rsidRPr="002F7BFD">
        <w:rPr>
          <w:rFonts w:cs="Arial"/>
        </w:rPr>
        <w:t>Проактивный режим предоставления меры поддержки реализуется путем направления законному представителю ребенка участника СВО уведомления о возможности получения меры поддержки в личный кабинет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Воронежской области «Портал Воронежской области в сети Интернет» (далее – Портал) с приложением электронной формы заявления о предоставлении меры поддержки.</w:t>
      </w:r>
    </w:p>
    <w:p w:rsidR="002F7BFD" w:rsidRPr="002F7BFD" w:rsidRDefault="002F7BFD" w:rsidP="002F7BFD">
      <w:pPr>
        <w:ind w:firstLine="708"/>
        <w:contextualSpacing/>
        <w:rPr>
          <w:rFonts w:cs="Arial"/>
        </w:rPr>
      </w:pPr>
      <w:r w:rsidRPr="002F7BFD">
        <w:rPr>
          <w:rFonts w:cs="Arial"/>
        </w:rPr>
        <w:t>Для реализации проактивного режима предоставления меры поддержки МДОО (Администрация) использует следующие сведения:</w:t>
      </w:r>
    </w:p>
    <w:p w:rsidR="002F7BFD" w:rsidRPr="002F7BFD" w:rsidRDefault="002F7BFD" w:rsidP="002F7BFD">
      <w:pPr>
        <w:ind w:firstLine="708"/>
        <w:contextualSpacing/>
        <w:rPr>
          <w:rFonts w:cs="Arial"/>
        </w:rPr>
      </w:pPr>
      <w:r w:rsidRPr="002F7BFD">
        <w:rPr>
          <w:rFonts w:cs="Arial"/>
        </w:rPr>
        <w:t>- о посещении ребенком участника СВО МДОО (находятся в распоряжении МДОО).</w:t>
      </w:r>
    </w:p>
    <w:p w:rsidR="002F7BFD" w:rsidRPr="002F7BFD" w:rsidRDefault="002F7BFD" w:rsidP="002F7BFD">
      <w:pPr>
        <w:ind w:firstLine="708"/>
        <w:contextualSpacing/>
        <w:rPr>
          <w:rFonts w:cs="Arial"/>
        </w:rPr>
      </w:pPr>
      <w:r w:rsidRPr="002F7BFD">
        <w:rPr>
          <w:rFonts w:cs="Arial"/>
        </w:rPr>
        <w:t>- об участии родителя (законного представителя) ребенка в СВО (посредством межведомственного взаимодействия из витрины данных Министерства обороны Российской Федерации);</w:t>
      </w:r>
    </w:p>
    <w:p w:rsidR="002F7BFD" w:rsidRPr="002F7BFD" w:rsidRDefault="002F7BFD" w:rsidP="002F7BFD">
      <w:pPr>
        <w:ind w:firstLine="708"/>
        <w:contextualSpacing/>
        <w:rPr>
          <w:rFonts w:cs="Arial"/>
        </w:rPr>
      </w:pPr>
      <w:r w:rsidRPr="002F7BFD">
        <w:rPr>
          <w:rFonts w:cs="Arial"/>
        </w:rPr>
        <w:t>- о родстве (посредством межведомственного взаимодействия из федеральной государственной информационной системы ведения Единого федерального информационного регистра, содержащего сведения о населении Российской Федерации.</w:t>
      </w:r>
    </w:p>
    <w:p w:rsidR="002F7BFD" w:rsidRPr="002F7BFD" w:rsidRDefault="002F7BFD" w:rsidP="002F7BFD">
      <w:pPr>
        <w:contextualSpacing/>
        <w:rPr>
          <w:rFonts w:eastAsia="Calibri" w:cs="Arial"/>
        </w:rPr>
      </w:pPr>
      <w:r w:rsidRPr="002F7BFD">
        <w:rPr>
          <w:rFonts w:eastAsia="Calibri" w:cs="Arial"/>
        </w:rPr>
        <w:t>2.2. Обращение за предоставлением меры поддержки в соответствии с настоящим Порядком осуществляется не ранее чем со дня убытия участника СВО в места сбора и (или) на пункты (места) приема военнослужащих.</w:t>
      </w:r>
    </w:p>
    <w:p w:rsidR="002F7BFD" w:rsidRPr="002F7BFD" w:rsidRDefault="002F7BFD" w:rsidP="002F7BFD">
      <w:pPr>
        <w:contextualSpacing/>
        <w:rPr>
          <w:rFonts w:eastAsia="Calibri" w:cs="Arial"/>
        </w:rPr>
      </w:pPr>
      <w:r w:rsidRPr="002F7BFD">
        <w:rPr>
          <w:rFonts w:eastAsia="Calibri" w:cs="Arial"/>
        </w:rPr>
        <w:t>2.3. Заявитель может подать документы в МДОО (Администрацию) следующими способами (по выбору Заявителя):</w:t>
      </w:r>
    </w:p>
    <w:p w:rsidR="002F7BFD" w:rsidRPr="002F7BFD" w:rsidRDefault="002F7BFD" w:rsidP="002F7BFD">
      <w:pPr>
        <w:contextualSpacing/>
        <w:rPr>
          <w:rFonts w:eastAsia="Calibri" w:cs="Arial"/>
        </w:rPr>
      </w:pPr>
      <w:r w:rsidRPr="002F7BFD">
        <w:rPr>
          <w:rFonts w:eastAsia="Calibri" w:cs="Arial"/>
        </w:rPr>
        <w:t>- на бумажном носителе посредством личного обращения в МДОО (Администрацию);</w:t>
      </w:r>
    </w:p>
    <w:p w:rsidR="002F7BFD" w:rsidRPr="002F7BFD" w:rsidRDefault="002F7BFD" w:rsidP="002F7BFD">
      <w:pPr>
        <w:contextualSpacing/>
        <w:rPr>
          <w:rFonts w:eastAsia="Calibri" w:cs="Arial"/>
        </w:rPr>
      </w:pPr>
      <w:r w:rsidRPr="002F7BFD">
        <w:rPr>
          <w:rFonts w:eastAsia="Calibri" w:cs="Arial"/>
        </w:rPr>
        <w:t>- посредством почтового отправления;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</w:t>
      </w:r>
      <w:r w:rsidRPr="002F7BFD">
        <w:rPr>
          <w:rFonts w:eastAsia="Calibri" w:cs="Arial"/>
        </w:rPr>
        <w:lastRenderedPageBreak/>
        <w:t xml:space="preserve">информационных системах, заполняет формы указанных заявлений с использованием интерактивной формы в электронном виде. 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2.4. Документы и сведения, необходимые для предоставления меры поддержки: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2.4.1. Документы, подлежащие представлению Заявителем самостоятельно: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б) паспорт гражданина Российской Федерации или иной документ, удостоверяющий личность Заявителя;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в) документ, подтверждающий полномочия представителя (в случае обращения представителя);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 xml:space="preserve">ж) согласие на обработку персональных данных по форме согласно приложению № 4 к настоящему Порядку. 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lastRenderedPageBreak/>
        <w:t>а) документ, подтверждающий факт участия в СВО (витрина данных Министерства обороны Российской Федерации);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е) сведения о посещении ребенком МДОО (находятся в распоряжении МДОО).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Заявитель вправе представить указанные сведения (документы) по собственной инициативе.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2.5.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2.6.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2F7BFD" w:rsidRPr="002F7BFD" w:rsidRDefault="002F7BFD" w:rsidP="002F7BFD">
      <w:pPr>
        <w:widowControl w:val="0"/>
        <w:suppressAutoHyphens/>
        <w:ind w:firstLine="0"/>
        <w:jc w:val="center"/>
        <w:rPr>
          <w:rFonts w:eastAsia="Calibri" w:cs="Arial"/>
          <w:kern w:val="2"/>
          <w:lang w:val="x-none" w:eastAsia="ar-SA"/>
        </w:rPr>
      </w:pPr>
      <w:r w:rsidRPr="002F7BFD">
        <w:rPr>
          <w:rFonts w:eastAsia="Calibri" w:cs="Arial"/>
          <w:kern w:val="2"/>
          <w:lang w:val="x-none" w:eastAsia="ar-SA"/>
        </w:rPr>
        <w:t>3. Условия предоставления (отказа в предоставлении) меры поддержки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3.1. Основаниями для отказа в приеме заявления о предоставлении меры поддержки и документов являются: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- подача запроса неуполномоченным лицом.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3.2. Основаниями для отказа в предоставлении меры поддержки являются: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lastRenderedPageBreak/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- отсутствие сведений о посещении ребенком МДОО;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- непредставление документов, предусмотренных пунктом 2.4.1 раздела 2 настоящего Порядка;</w:t>
      </w:r>
    </w:p>
    <w:p w:rsidR="002F7BFD" w:rsidRPr="002F7BFD" w:rsidRDefault="002F7BFD" w:rsidP="002F7BFD">
      <w:pPr>
        <w:contextualSpacing/>
        <w:rPr>
          <w:rFonts w:eastAsia="Calibri" w:cs="Arial"/>
        </w:rPr>
      </w:pPr>
      <w:r w:rsidRPr="002F7BFD">
        <w:rPr>
          <w:rFonts w:eastAsia="Calibri" w:cs="Arial"/>
        </w:rPr>
        <w:t>- наличие в представленных документах (сведениях) недостоверной и (или) неполной информации;</w:t>
      </w:r>
    </w:p>
    <w:p w:rsidR="002F7BFD" w:rsidRPr="002F7BFD" w:rsidRDefault="002F7BFD" w:rsidP="002F7BFD">
      <w:pPr>
        <w:ind w:firstLine="708"/>
        <w:contextualSpacing/>
        <w:rPr>
          <w:rFonts w:cs="Arial"/>
        </w:rPr>
      </w:pPr>
      <w:r w:rsidRPr="002F7BFD">
        <w:rPr>
          <w:rFonts w:cs="Arial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2F7BFD" w:rsidRPr="002F7BFD" w:rsidRDefault="002F7BFD" w:rsidP="002F7BFD">
      <w:pPr>
        <w:contextualSpacing/>
        <w:rPr>
          <w:rFonts w:eastAsia="Calibri" w:cs="Arial"/>
        </w:rPr>
      </w:pPr>
      <w:r w:rsidRPr="002F7BFD">
        <w:rPr>
          <w:rFonts w:eastAsia="Calibri" w:cs="Arial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3.3. Решение о предоставлении меры поддержки принимается МДОО (Администрацией) в течение 1 (одного) рабочего дня с даты подачи заявления.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а) уведомление о предоставлении меры поддержки по форме согласно приложению № 2 к настоящему Порядку;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 xml:space="preserve">3.5. 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- на бумажном носителе посредством личного обращения в МДОО (Администрацию);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- посредством почтового отправления;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- на бумажном носителе посредством личного обращения в МФЦ;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- в электронной форме посредством ЕПГУ, Портала (при наличии технической возможности).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 xml:space="preserve">3.6. При подаче заявления в ходе личного приема в МДОО 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lastRenderedPageBreak/>
        <w:t>- сотрудником МДОО (Администрации) при личном обращении Заявителя или по телефону;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- по электронной почте Заявителя;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- посредством ЕПГУ либо Портала (при наличии технической возможности).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3.8.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- посредством почтового отправления;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- в личном кабинете Заявителя на ЕПГУ, Портале, по электронной почте (при наличии технической возможности);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 xml:space="preserve">- в МФЦ; 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- в МДОО, Администрации.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3.9. Заявители имеют право на обжалование решений и действий (бездействия) должностного лица МДОО, Администрации, МФЦ при предоставлении меры поддержки в установленном порядке.</w:t>
      </w:r>
    </w:p>
    <w:p w:rsidR="002F7BFD" w:rsidRPr="002F7BFD" w:rsidRDefault="002F7BFD" w:rsidP="002F7BFD">
      <w:pPr>
        <w:ind w:firstLine="0"/>
        <w:jc w:val="center"/>
        <w:rPr>
          <w:rFonts w:eastAsia="Calibri" w:cs="Arial"/>
        </w:rPr>
      </w:pPr>
      <w:r w:rsidRPr="002F7BFD">
        <w:rPr>
          <w:rFonts w:eastAsia="Calibri" w:cs="Arial"/>
        </w:rPr>
        <w:t>4. Финансирование меры поддержки</w:t>
      </w:r>
    </w:p>
    <w:p w:rsidR="002F7BFD" w:rsidRPr="002F7BFD" w:rsidRDefault="002F7BFD" w:rsidP="002F7BFD">
      <w:pPr>
        <w:rPr>
          <w:rFonts w:eastAsia="Calibri" w:cs="Arial"/>
        </w:rPr>
      </w:pPr>
      <w:r w:rsidRPr="002F7BFD">
        <w:rPr>
          <w:rFonts w:eastAsia="Calibri" w:cs="Arial"/>
        </w:rPr>
        <w:t>Финансирование расходов, связанных с предоставлением меры поддержки, предусмотренной настоящим Порядком, осуществляется за счет средств бюджета Каменского муниципального района в рамках муниципальной программы «Развитие образования».</w:t>
      </w:r>
    </w:p>
    <w:p w:rsidR="002F7BFD" w:rsidRPr="002F7BFD" w:rsidRDefault="002F7BFD" w:rsidP="002F7BFD">
      <w:pPr>
        <w:rPr>
          <w:rFonts w:eastAsia="Calibri" w:cs="Arial"/>
          <w:lang w:eastAsia="en-US"/>
        </w:rPr>
        <w:sectPr w:rsidR="002F7BFD" w:rsidRPr="002F7BFD" w:rsidSect="00AC3EB8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2F7BFD" w:rsidRPr="002F7BFD" w:rsidRDefault="002F7BFD" w:rsidP="002F7BFD">
      <w:pPr>
        <w:ind w:left="5103" w:firstLine="0"/>
        <w:jc w:val="right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lastRenderedPageBreak/>
        <w:t xml:space="preserve">Приложение № 1 к Порядку </w:t>
      </w:r>
    </w:p>
    <w:p w:rsidR="002F7BFD" w:rsidRPr="002F7BFD" w:rsidRDefault="002F7BFD" w:rsidP="002F7BFD">
      <w:pPr>
        <w:ind w:left="5103" w:firstLine="0"/>
        <w:jc w:val="right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t>Форма</w:t>
      </w:r>
    </w:p>
    <w:p w:rsidR="002F7BFD" w:rsidRPr="002F7BFD" w:rsidRDefault="002F7BFD" w:rsidP="002F7BFD">
      <w:pPr>
        <w:ind w:left="5103" w:firstLine="0"/>
        <w:jc w:val="right"/>
        <w:rPr>
          <w:rFonts w:cs="Arial"/>
        </w:rPr>
      </w:pPr>
      <w:r w:rsidRPr="002F7BFD">
        <w:rPr>
          <w:rFonts w:cs="Arial"/>
        </w:rPr>
        <w:t>В ____________________________</w:t>
      </w:r>
    </w:p>
    <w:p w:rsidR="002F7BFD" w:rsidRPr="002F7BFD" w:rsidRDefault="002F7BFD" w:rsidP="002F7BFD">
      <w:pPr>
        <w:ind w:left="5103" w:firstLine="0"/>
        <w:jc w:val="right"/>
        <w:rPr>
          <w:rFonts w:cs="Arial"/>
        </w:rPr>
      </w:pPr>
      <w:r w:rsidRPr="002F7BFD">
        <w:rPr>
          <w:rFonts w:cs="Arial"/>
        </w:rPr>
        <w:t>(указывается наименование МДОО, органа местного самоуправления)</w:t>
      </w:r>
    </w:p>
    <w:p w:rsidR="002F7BFD" w:rsidRPr="002F7BFD" w:rsidRDefault="002F7BFD" w:rsidP="002F7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rFonts w:cs="Arial"/>
          <w:bCs/>
        </w:rPr>
      </w:pPr>
    </w:p>
    <w:p w:rsidR="002F7BFD" w:rsidRPr="002F7BFD" w:rsidRDefault="002F7BFD" w:rsidP="002F7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</w:rPr>
      </w:pPr>
      <w:r w:rsidRPr="002F7BFD">
        <w:rPr>
          <w:rFonts w:cs="Arial"/>
          <w:bCs/>
        </w:rPr>
        <w:t>Заявление</w:t>
      </w:r>
    </w:p>
    <w:p w:rsidR="002F7BFD" w:rsidRPr="002F7BFD" w:rsidRDefault="002F7BFD" w:rsidP="002F7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  <w:bCs/>
        </w:rPr>
      </w:pPr>
      <w:r w:rsidRPr="002F7BFD">
        <w:rPr>
          <w:rFonts w:cs="Arial"/>
          <w:bCs/>
        </w:rPr>
        <w:t xml:space="preserve">о предоставлении меры поддержки </w:t>
      </w:r>
    </w:p>
    <w:p w:rsidR="002F7BFD" w:rsidRPr="002F7BFD" w:rsidRDefault="002F7BFD" w:rsidP="002F7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  <w:bCs/>
        </w:rPr>
      </w:pPr>
      <w:r w:rsidRPr="002F7BFD">
        <w:rPr>
          <w:rFonts w:cs="Arial"/>
          <w:bCs/>
        </w:rPr>
        <w:t>«</w:t>
      </w:r>
      <w:r w:rsidRPr="002F7BFD">
        <w:rPr>
          <w:rFonts w:eastAsia="Calibri" w:cs="Arial"/>
          <w:lang w:eastAsia="en-US"/>
        </w:rPr>
        <w:t>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 реализующих образовательные программы дошкольного образования»</w:t>
      </w:r>
    </w:p>
    <w:p w:rsidR="002F7BFD" w:rsidRPr="002F7BFD" w:rsidRDefault="002F7BFD" w:rsidP="002F7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</w:rPr>
      </w:pPr>
    </w:p>
    <w:p w:rsidR="002F7BFD" w:rsidRPr="002F7BFD" w:rsidRDefault="002F7BFD" w:rsidP="002F7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2F7BFD">
        <w:rPr>
          <w:rFonts w:cs="Arial"/>
        </w:rPr>
        <w:t>____________________________________________________________________</w:t>
      </w:r>
    </w:p>
    <w:p w:rsidR="002F7BFD" w:rsidRPr="002F7BFD" w:rsidRDefault="002F7BFD" w:rsidP="002F7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</w:rPr>
      </w:pPr>
      <w:r w:rsidRPr="002F7BFD">
        <w:rPr>
          <w:rFonts w:cs="Arial"/>
        </w:rPr>
        <w:t>(фамилия, имя, отчество (при наличии) заявителя)</w:t>
      </w:r>
    </w:p>
    <w:p w:rsidR="002F7BFD" w:rsidRPr="002F7BFD" w:rsidRDefault="002F7BFD" w:rsidP="002F7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2F7BFD">
        <w:rPr>
          <w:rFonts w:cs="Arial"/>
        </w:rPr>
        <w:t xml:space="preserve"> тел.: ____________________________________________________________</w:t>
      </w:r>
    </w:p>
    <w:p w:rsidR="002F7BFD" w:rsidRPr="002F7BFD" w:rsidRDefault="002F7BFD" w:rsidP="002F7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2F7BFD">
        <w:rPr>
          <w:rFonts w:cs="Arial"/>
        </w:rPr>
        <w:t>адрес электронной почты (при наличии): _______________________________</w:t>
      </w:r>
    </w:p>
    <w:p w:rsidR="002F7BFD" w:rsidRPr="002F7BFD" w:rsidRDefault="002F7BFD" w:rsidP="002F7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tbl>
      <w:tblPr>
        <w:tblW w:w="9654" w:type="dxa"/>
        <w:tblLook w:val="04A0" w:firstRow="1" w:lastRow="0" w:firstColumn="1" w:lastColumn="0" w:noHBand="0" w:noVBand="1"/>
      </w:tblPr>
      <w:tblGrid>
        <w:gridCol w:w="3134"/>
        <w:gridCol w:w="2835"/>
        <w:gridCol w:w="1418"/>
        <w:gridCol w:w="2267"/>
      </w:tblGrid>
      <w:tr w:rsidR="002F7BFD" w:rsidRPr="002F7BFD" w:rsidTr="00AC3EB8"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7BFD" w:rsidRPr="002F7BFD" w:rsidRDefault="002F7BFD" w:rsidP="002F7BFD">
            <w:pPr>
              <w:ind w:firstLine="0"/>
              <w:jc w:val="left"/>
              <w:rPr>
                <w:rFonts w:cs="Arial"/>
                <w:lang w:eastAsia="en-US"/>
              </w:rPr>
            </w:pPr>
            <w:r w:rsidRPr="002F7BFD">
              <w:rPr>
                <w:rFonts w:cs="Arial"/>
                <w:lang w:eastAsia="en-US"/>
              </w:rPr>
              <w:t>Наименование документа, удостоверяющего личность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7BFD" w:rsidRPr="002F7BFD" w:rsidRDefault="002F7BFD" w:rsidP="002F7BFD">
            <w:pPr>
              <w:ind w:firstLine="0"/>
              <w:jc w:val="left"/>
              <w:rPr>
                <w:rFonts w:cs="Arial"/>
                <w:lang w:eastAsia="en-US"/>
              </w:rPr>
            </w:pPr>
            <w:r w:rsidRPr="002F7BFD">
              <w:rPr>
                <w:rFonts w:cs="Arial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7BFD" w:rsidRPr="002F7BFD" w:rsidRDefault="002F7BFD" w:rsidP="002F7BFD">
            <w:pPr>
              <w:ind w:firstLine="0"/>
              <w:jc w:val="left"/>
              <w:rPr>
                <w:rFonts w:cs="Arial"/>
                <w:lang w:eastAsia="en-US"/>
              </w:rPr>
            </w:pPr>
            <w:r w:rsidRPr="002F7BFD">
              <w:rPr>
                <w:rFonts w:cs="Arial"/>
                <w:lang w:eastAsia="en-US"/>
              </w:rPr>
              <w:t>Дата выдачи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7BFD" w:rsidRPr="002F7BFD" w:rsidRDefault="002F7BFD" w:rsidP="002F7BFD">
            <w:pPr>
              <w:ind w:firstLine="0"/>
              <w:jc w:val="left"/>
              <w:rPr>
                <w:rFonts w:cs="Arial"/>
                <w:lang w:eastAsia="en-US"/>
              </w:rPr>
            </w:pPr>
            <w:r w:rsidRPr="002F7BFD">
              <w:rPr>
                <w:rFonts w:cs="Arial"/>
                <w:lang w:eastAsia="en-US"/>
              </w:rPr>
              <w:t> </w:t>
            </w:r>
          </w:p>
        </w:tc>
      </w:tr>
      <w:tr w:rsidR="002F7BFD" w:rsidRPr="002F7BFD" w:rsidTr="00AC3EB8"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7BFD" w:rsidRPr="002F7BFD" w:rsidRDefault="002F7BFD" w:rsidP="002F7BFD">
            <w:pPr>
              <w:ind w:firstLine="0"/>
              <w:jc w:val="left"/>
              <w:rPr>
                <w:rFonts w:cs="Arial"/>
                <w:lang w:eastAsia="en-US"/>
              </w:rPr>
            </w:pPr>
            <w:r w:rsidRPr="002F7BFD">
              <w:rPr>
                <w:rFonts w:cs="Arial"/>
                <w:lang w:eastAsia="en-US"/>
              </w:rPr>
              <w:t>Серия и номер документа</w:t>
            </w:r>
          </w:p>
        </w:tc>
        <w:tc>
          <w:tcPr>
            <w:tcW w:w="6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7BFD" w:rsidRPr="002F7BFD" w:rsidRDefault="002F7BFD" w:rsidP="002F7BFD">
            <w:pPr>
              <w:ind w:firstLine="0"/>
              <w:jc w:val="left"/>
              <w:rPr>
                <w:rFonts w:cs="Arial"/>
                <w:lang w:eastAsia="en-US"/>
              </w:rPr>
            </w:pPr>
            <w:r w:rsidRPr="002F7BFD">
              <w:rPr>
                <w:rFonts w:cs="Arial"/>
                <w:lang w:eastAsia="en-US"/>
              </w:rPr>
              <w:t> </w:t>
            </w:r>
          </w:p>
        </w:tc>
      </w:tr>
      <w:tr w:rsidR="002F7BFD" w:rsidRPr="002F7BFD" w:rsidTr="00AC3EB8"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7BFD" w:rsidRPr="002F7BFD" w:rsidRDefault="002F7BFD" w:rsidP="002F7BFD">
            <w:pPr>
              <w:ind w:firstLine="0"/>
              <w:jc w:val="left"/>
              <w:rPr>
                <w:rFonts w:cs="Arial"/>
                <w:lang w:eastAsia="en-US"/>
              </w:rPr>
            </w:pPr>
            <w:r w:rsidRPr="002F7BFD">
              <w:rPr>
                <w:rFonts w:cs="Arial"/>
                <w:lang w:eastAsia="en-US"/>
              </w:rPr>
              <w:t>Кем выдан</w:t>
            </w:r>
          </w:p>
          <w:p w:rsidR="002F7BFD" w:rsidRPr="002F7BFD" w:rsidRDefault="002F7BFD" w:rsidP="002F7BFD">
            <w:pPr>
              <w:ind w:firstLine="0"/>
              <w:jc w:val="left"/>
              <w:rPr>
                <w:rFonts w:cs="Arial"/>
                <w:lang w:eastAsia="en-US"/>
              </w:rPr>
            </w:pPr>
          </w:p>
        </w:tc>
        <w:tc>
          <w:tcPr>
            <w:tcW w:w="6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7BFD" w:rsidRPr="002F7BFD" w:rsidRDefault="002F7BFD" w:rsidP="002F7BFD">
            <w:pPr>
              <w:ind w:firstLine="0"/>
              <w:jc w:val="left"/>
              <w:rPr>
                <w:rFonts w:cs="Arial"/>
                <w:lang w:eastAsia="en-US"/>
              </w:rPr>
            </w:pPr>
            <w:r w:rsidRPr="002F7BFD">
              <w:rPr>
                <w:rFonts w:cs="Arial"/>
                <w:lang w:eastAsia="en-US"/>
              </w:rPr>
              <w:t> </w:t>
            </w:r>
          </w:p>
        </w:tc>
      </w:tr>
    </w:tbl>
    <w:p w:rsidR="002F7BFD" w:rsidRPr="002F7BFD" w:rsidRDefault="002F7BFD" w:rsidP="002F7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p w:rsidR="002F7BFD" w:rsidRPr="002F7BFD" w:rsidRDefault="002F7BFD" w:rsidP="002F7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rFonts w:cs="Arial"/>
        </w:rPr>
      </w:pPr>
      <w:r w:rsidRPr="002F7BFD">
        <w:rPr>
          <w:rFonts w:cs="Arial"/>
        </w:rPr>
        <w:t xml:space="preserve"> Прошу освободить от платы, взимаемой за присмотр и уход за моим ребенком (моими детьми) </w:t>
      </w:r>
    </w:p>
    <w:p w:rsidR="002F7BFD" w:rsidRPr="002F7BFD" w:rsidRDefault="002F7BFD" w:rsidP="002F7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2F7BFD">
        <w:rPr>
          <w:rFonts w:cs="Arial"/>
        </w:rPr>
        <w:t>1)___________________________________________________________________</w:t>
      </w:r>
    </w:p>
    <w:p w:rsidR="002F7BFD" w:rsidRPr="002F7BFD" w:rsidRDefault="002F7BFD" w:rsidP="002F7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2F7BFD">
        <w:rPr>
          <w:rFonts w:cs="Arial"/>
        </w:rPr>
        <w:t>2)__________________________________________________________________</w:t>
      </w:r>
    </w:p>
    <w:p w:rsidR="002F7BFD" w:rsidRPr="002F7BFD" w:rsidRDefault="002F7BFD" w:rsidP="002F7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cs="Arial"/>
        </w:rPr>
      </w:pPr>
      <w:r w:rsidRPr="002F7BFD">
        <w:rPr>
          <w:rFonts w:cs="Arial"/>
        </w:rPr>
        <w:t xml:space="preserve"> (указывается ФИО, год рождения)</w:t>
      </w:r>
    </w:p>
    <w:p w:rsidR="002F7BFD" w:rsidRPr="002F7BFD" w:rsidRDefault="002F7BFD" w:rsidP="002F7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2F7BFD">
        <w:rPr>
          <w:rFonts w:cs="Arial"/>
        </w:rPr>
        <w:t>являющегося (-ихся) воспитанником (-ами) МДОО № ____________________</w:t>
      </w:r>
    </w:p>
    <w:p w:rsidR="002F7BFD" w:rsidRPr="002F7BFD" w:rsidRDefault="002F7BFD" w:rsidP="002F7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cs="Arial"/>
        </w:rPr>
      </w:pPr>
      <w:r w:rsidRPr="002F7BFD">
        <w:rPr>
          <w:rFonts w:cs="Arial"/>
        </w:rPr>
        <w:t>(указывается наименование, номер МДОО)</w:t>
      </w:r>
    </w:p>
    <w:p w:rsidR="002F7BFD" w:rsidRPr="002F7BFD" w:rsidRDefault="002F7BFD" w:rsidP="002F7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t>Выбор способа получения результата:</w:t>
      </w:r>
    </w:p>
    <w:p w:rsidR="002F7BFD" w:rsidRPr="002F7BFD" w:rsidRDefault="002F7BFD" w:rsidP="002F7BFD">
      <w:pPr>
        <w:numPr>
          <w:ilvl w:val="0"/>
          <w:numId w:val="2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r w:rsidRPr="002F7BFD">
        <w:rPr>
          <w:rFonts w:eastAsia="Calibri" w:cs="Arial"/>
          <w:kern w:val="2"/>
          <w:lang w:val="x-none" w:eastAsia="ar-SA"/>
        </w:rPr>
        <w:t>на бумажном носителе посредством личного обращения в МДОО, орган местного самоуправления;</w:t>
      </w:r>
    </w:p>
    <w:p w:rsidR="002F7BFD" w:rsidRPr="002F7BFD" w:rsidRDefault="002F7BFD" w:rsidP="002F7BFD">
      <w:pPr>
        <w:numPr>
          <w:ilvl w:val="0"/>
          <w:numId w:val="2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r w:rsidRPr="002F7BFD">
        <w:rPr>
          <w:rFonts w:eastAsia="Calibri" w:cs="Arial"/>
          <w:kern w:val="2"/>
          <w:lang w:val="x-none" w:eastAsia="ar-SA"/>
        </w:rPr>
        <w:t>посредством почтового отправления;</w:t>
      </w:r>
    </w:p>
    <w:p w:rsidR="002F7BFD" w:rsidRPr="002F7BFD" w:rsidRDefault="002F7BFD" w:rsidP="002F7BFD">
      <w:pPr>
        <w:numPr>
          <w:ilvl w:val="0"/>
          <w:numId w:val="2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r w:rsidRPr="002F7BFD">
        <w:rPr>
          <w:rFonts w:eastAsia="Calibri" w:cs="Arial"/>
          <w:kern w:val="2"/>
          <w:lang w:val="x-none" w:eastAsia="ar-SA"/>
        </w:rPr>
        <w:t>на бумажном носителе посредством личного обращения в МФЦ;</w:t>
      </w:r>
    </w:p>
    <w:p w:rsidR="002F7BFD" w:rsidRPr="002F7BFD" w:rsidRDefault="002F7BFD" w:rsidP="002F7BFD">
      <w:pPr>
        <w:numPr>
          <w:ilvl w:val="0"/>
          <w:numId w:val="2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r w:rsidRPr="002F7BFD">
        <w:rPr>
          <w:rFonts w:eastAsia="Calibri" w:cs="Arial"/>
          <w:kern w:val="2"/>
          <w:lang w:val="x-none" w:eastAsia="ar-SA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p w:rsidR="002F7BFD" w:rsidRPr="002F7BFD" w:rsidRDefault="002F7BFD" w:rsidP="002F7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2F7BFD">
        <w:rPr>
          <w:rFonts w:cs="Arial"/>
        </w:rPr>
        <w:t>К заявлению прилагаю:</w:t>
      </w:r>
    </w:p>
    <w:p w:rsidR="002F7BFD" w:rsidRPr="002F7BFD" w:rsidRDefault="002F7BFD" w:rsidP="002F7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2F7BFD">
        <w:rPr>
          <w:rFonts w:cs="Arial"/>
        </w:rPr>
        <w:t xml:space="preserve">  1. Документы (копии документов) согласно установленному перечню:</w:t>
      </w:r>
    </w:p>
    <w:p w:rsidR="002F7BFD" w:rsidRPr="002F7BFD" w:rsidRDefault="002F7BFD" w:rsidP="002F7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2F7BFD">
        <w:rPr>
          <w:rFonts w:cs="Arial"/>
        </w:rPr>
        <w:t>___________________________________________________________________</w:t>
      </w:r>
    </w:p>
    <w:p w:rsidR="002F7BFD" w:rsidRPr="002F7BFD" w:rsidRDefault="002F7BFD" w:rsidP="002F7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  <w:r w:rsidRPr="002F7BFD">
        <w:rPr>
          <w:rFonts w:cs="Arial"/>
        </w:rPr>
        <w:t>____________________________________________________________________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720"/>
        <w:jc w:val="left"/>
        <w:rPr>
          <w:rFonts w:cs="Arial"/>
        </w:rPr>
      </w:pP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720"/>
        <w:jc w:val="left"/>
        <w:rPr>
          <w:rFonts w:cs="Arial"/>
        </w:rPr>
      </w:pPr>
      <w:r w:rsidRPr="002F7BFD">
        <w:rPr>
          <w:rFonts w:cs="Arial"/>
        </w:rPr>
        <w:t xml:space="preserve"> «___» ______________ 20___ г.  _____________________________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left="4474" w:firstLine="0"/>
        <w:jc w:val="left"/>
        <w:rPr>
          <w:rFonts w:cs="Arial"/>
        </w:rPr>
      </w:pPr>
      <w:r w:rsidRPr="002F7BFD">
        <w:rPr>
          <w:rFonts w:cs="Arial"/>
        </w:rPr>
        <w:t xml:space="preserve">  (подпись заявителя (законного представителя))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left="4474" w:firstLine="720"/>
        <w:jc w:val="left"/>
        <w:rPr>
          <w:rFonts w:cs="Arial"/>
        </w:rPr>
        <w:sectPr w:rsidR="002F7BFD" w:rsidRPr="002F7BFD" w:rsidSect="00AC3EB8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2F7BFD" w:rsidRPr="002F7BFD" w:rsidRDefault="002F7BFD" w:rsidP="002F7BFD">
      <w:pPr>
        <w:ind w:left="5103" w:firstLine="0"/>
        <w:jc w:val="right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lastRenderedPageBreak/>
        <w:t xml:space="preserve">Приложение № 2 к Порядку </w:t>
      </w:r>
    </w:p>
    <w:p w:rsidR="002F7BFD" w:rsidRPr="002F7BFD" w:rsidRDefault="002F7BFD" w:rsidP="002F7BFD">
      <w:pPr>
        <w:ind w:left="5103" w:firstLine="0"/>
        <w:rPr>
          <w:rFonts w:eastAsia="Calibri" w:cs="Arial"/>
          <w:lang w:eastAsia="en-US"/>
        </w:rPr>
      </w:pPr>
    </w:p>
    <w:p w:rsidR="002F7BFD" w:rsidRPr="002F7BFD" w:rsidRDefault="002F7BFD" w:rsidP="002F7BFD">
      <w:pPr>
        <w:ind w:left="5103" w:firstLine="0"/>
        <w:jc w:val="right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t>Форма</w:t>
      </w:r>
    </w:p>
    <w:p w:rsidR="002F7BFD" w:rsidRPr="002F7BFD" w:rsidRDefault="002F7BFD" w:rsidP="002F7BFD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p w:rsidR="002F7BFD" w:rsidRPr="002F7BFD" w:rsidRDefault="002F7BFD" w:rsidP="002F7BFD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cs="Arial"/>
        </w:rPr>
      </w:pP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2F7BFD">
        <w:rPr>
          <w:rFonts w:cs="Arial"/>
        </w:rPr>
        <w:t xml:space="preserve">Наименование 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2F7BFD">
        <w:rPr>
          <w:rFonts w:cs="Arial"/>
        </w:rPr>
        <w:t xml:space="preserve">органа местного самоуправления 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jc w:val="right"/>
        <w:rPr>
          <w:rFonts w:cs="Arial"/>
        </w:rPr>
      </w:pPr>
      <w:bookmarkStart w:id="1" w:name="Par3502"/>
      <w:bookmarkEnd w:id="1"/>
      <w:r w:rsidRPr="002F7BFD">
        <w:rPr>
          <w:rFonts w:cs="Arial"/>
        </w:rPr>
        <w:t>Кому: ___________________________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2F7BFD">
        <w:rPr>
          <w:rFonts w:cs="Arial"/>
        </w:rPr>
        <w:t xml:space="preserve">Уведомление 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2F7BFD">
        <w:rPr>
          <w:rFonts w:cs="Arial"/>
        </w:rPr>
        <w:t xml:space="preserve">о предоставлении меры поддержки 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2F7BFD">
        <w:rPr>
          <w:rFonts w:cs="Arial"/>
          <w:bCs/>
        </w:rPr>
        <w:t>«</w:t>
      </w:r>
      <w:r w:rsidRPr="002F7BFD">
        <w:rPr>
          <w:rFonts w:eastAsia="Calibri" w:cs="Arial"/>
          <w:lang w:eastAsia="en-US"/>
        </w:rPr>
        <w:t>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 реализующих образовательные программы дошкольного образования</w:t>
      </w:r>
      <w:r w:rsidRPr="002F7BFD">
        <w:rPr>
          <w:rFonts w:cs="Arial"/>
          <w:bCs/>
        </w:rPr>
        <w:t>»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2F7BFD">
        <w:rPr>
          <w:rFonts w:cs="Arial"/>
        </w:rPr>
        <w:t>«__» ____________ 20__ г.  № _____________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2F7BFD">
        <w:rPr>
          <w:rFonts w:cs="Arial"/>
        </w:rPr>
        <w:t xml:space="preserve">  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rPr>
          <w:rFonts w:cs="Arial"/>
        </w:rPr>
      </w:pPr>
      <w:r w:rsidRPr="002F7BFD">
        <w:rPr>
          <w:rFonts w:cs="Arial"/>
        </w:rPr>
        <w:t>Рассмотрев Ваше заявление от _______20___г.  и  прилагаемые  к  нему  документы, МДОО (администрацией, органом, предоставляющим меру поддержки) принято решение освободить Вашу семью от родительской платы за присмотр и ход за ребенком: ________________________________________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709"/>
        <w:rPr>
          <w:rFonts w:cs="Arial"/>
          <w:spacing w:val="-20"/>
        </w:rPr>
      </w:pPr>
      <w:r w:rsidRPr="002F7BFD">
        <w:rPr>
          <w:rFonts w:cs="Arial"/>
        </w:rPr>
        <w:t xml:space="preserve">  (Ф.И.О.</w:t>
      </w:r>
      <w:r w:rsidRPr="002F7BFD">
        <w:rPr>
          <w:rFonts w:cs="Arial"/>
          <w:spacing w:val="-20"/>
        </w:rPr>
        <w:t>, дата рождения ребенка)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2F7BFD">
        <w:rPr>
          <w:rFonts w:cs="Arial"/>
        </w:rPr>
        <w:t xml:space="preserve">в  МДОО № ______  </w:t>
      </w:r>
      <w:r w:rsidRPr="002F7BFD">
        <w:rPr>
          <w:rFonts w:cs="Arial"/>
          <w:spacing w:val="-20"/>
        </w:rPr>
        <w:t>(</w:t>
      </w:r>
      <w:r w:rsidRPr="002F7BFD">
        <w:rPr>
          <w:rFonts w:cs="Arial"/>
        </w:rPr>
        <w:t>указывается наименование, номер МДОО, в которую посещает ребенок</w:t>
      </w:r>
      <w:r w:rsidRPr="002F7BFD">
        <w:rPr>
          <w:rFonts w:cs="Arial"/>
          <w:spacing w:val="-20"/>
        </w:rPr>
        <w:t>) с «_____» ____________ 20__ г. (</w:t>
      </w:r>
      <w:r w:rsidRPr="002F7BFD">
        <w:rPr>
          <w:rFonts w:cs="Arial"/>
        </w:rPr>
        <w:t>указывается дата, с которой семье предоставляется 100% льгота)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jc w:val="center"/>
        <w:rPr>
          <w:rFonts w:cs="Arial"/>
        </w:rPr>
      </w:pP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2F7BFD">
        <w:rPr>
          <w:rFonts w:cs="Arial"/>
        </w:rPr>
        <w:t>____________________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t>_____________________  _________________ ________________________</w:t>
      </w:r>
    </w:p>
    <w:p w:rsidR="002F7BFD" w:rsidRPr="002F7BFD" w:rsidRDefault="002F7BFD" w:rsidP="002F7BFD">
      <w:pPr>
        <w:adjustRightInd w:val="0"/>
        <w:spacing w:after="200"/>
        <w:ind w:firstLine="0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t xml:space="preserve">  (должность лица,  (подпись)  (расшифровка подписи) подписавшего уведомление)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rPr>
          <w:rFonts w:cs="Arial"/>
        </w:rPr>
        <w:sectPr w:rsidR="002F7BFD" w:rsidRPr="002F7BFD" w:rsidSect="00AC3EB8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2F7BFD" w:rsidRPr="002F7BFD" w:rsidRDefault="002F7BFD" w:rsidP="002F7BFD">
      <w:pPr>
        <w:ind w:left="5103" w:firstLine="0"/>
        <w:jc w:val="right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lastRenderedPageBreak/>
        <w:t xml:space="preserve">Приложение № 3 к Порядку </w:t>
      </w:r>
    </w:p>
    <w:p w:rsidR="002F7BFD" w:rsidRPr="002F7BFD" w:rsidRDefault="002F7BFD" w:rsidP="002F7BFD">
      <w:pPr>
        <w:ind w:left="5103" w:firstLine="0"/>
        <w:rPr>
          <w:rFonts w:eastAsia="Calibri" w:cs="Arial"/>
          <w:lang w:eastAsia="en-US"/>
        </w:rPr>
      </w:pPr>
    </w:p>
    <w:p w:rsidR="002F7BFD" w:rsidRPr="002F7BFD" w:rsidRDefault="002F7BFD" w:rsidP="002F7BFD">
      <w:pPr>
        <w:ind w:left="5103" w:firstLine="0"/>
        <w:jc w:val="right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t>Форма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2F7BFD">
        <w:rPr>
          <w:rFonts w:cs="Arial"/>
        </w:rPr>
        <w:t>Наименование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2F7BFD">
        <w:rPr>
          <w:rFonts w:cs="Arial"/>
        </w:rPr>
        <w:t xml:space="preserve">органа местного самоуправления 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jc w:val="right"/>
        <w:rPr>
          <w:rFonts w:cs="Arial"/>
        </w:rPr>
      </w:pPr>
      <w:r w:rsidRPr="002F7BFD">
        <w:rPr>
          <w:rFonts w:cs="Arial"/>
        </w:rPr>
        <w:t>Кому: ___________________________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2F7BFD">
        <w:rPr>
          <w:rFonts w:cs="Arial"/>
        </w:rPr>
        <w:t xml:space="preserve">Уведомление 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2F7BFD">
        <w:rPr>
          <w:rFonts w:cs="Arial"/>
          <w:bCs/>
        </w:rPr>
        <w:t xml:space="preserve">об отказе </w:t>
      </w:r>
      <w:r w:rsidRPr="002F7BFD">
        <w:rPr>
          <w:rFonts w:cs="Arial"/>
        </w:rPr>
        <w:t xml:space="preserve">предоставлении меры поддержки 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</w:rPr>
      </w:pPr>
      <w:r w:rsidRPr="002F7BFD">
        <w:rPr>
          <w:rFonts w:cs="Arial"/>
          <w:bCs/>
        </w:rPr>
        <w:t>«</w:t>
      </w:r>
      <w:r w:rsidRPr="002F7BFD">
        <w:rPr>
          <w:rFonts w:eastAsia="Calibri" w:cs="Arial"/>
          <w:lang w:eastAsia="en-US"/>
        </w:rPr>
        <w:t>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 реализующих образовательные программы дошкольного образования</w:t>
      </w:r>
      <w:r w:rsidRPr="002F7BFD">
        <w:rPr>
          <w:rFonts w:cs="Arial"/>
          <w:bCs/>
        </w:rPr>
        <w:t>»</w:t>
      </w:r>
    </w:p>
    <w:p w:rsidR="002F7BFD" w:rsidRPr="002F7BFD" w:rsidRDefault="002F7BFD" w:rsidP="002F7BFD">
      <w:pPr>
        <w:keepNext/>
        <w:spacing w:before="1"/>
        <w:ind w:left="322" w:firstLine="0"/>
        <w:jc w:val="right"/>
        <w:outlineLvl w:val="0"/>
        <w:rPr>
          <w:rFonts w:cs="Arial"/>
        </w:rPr>
      </w:pP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2F7BFD">
        <w:rPr>
          <w:rFonts w:cs="Arial"/>
        </w:rPr>
        <w:t>«__» ____________ 20___ г.  № _____________</w:t>
      </w:r>
    </w:p>
    <w:p w:rsidR="002F7BFD" w:rsidRPr="002F7BFD" w:rsidRDefault="002F7BFD" w:rsidP="002F7BFD">
      <w:pPr>
        <w:ind w:firstLine="0"/>
        <w:rPr>
          <w:rFonts w:cs="Arial"/>
        </w:rPr>
      </w:pPr>
    </w:p>
    <w:p w:rsidR="002F7BFD" w:rsidRPr="002F7BFD" w:rsidRDefault="002F7BFD" w:rsidP="002F7BFD">
      <w:pPr>
        <w:ind w:firstLine="426"/>
        <w:rPr>
          <w:rFonts w:cs="Arial"/>
          <w:lang w:eastAsia="en-US"/>
        </w:rPr>
      </w:pPr>
    </w:p>
    <w:p w:rsidR="002F7BFD" w:rsidRPr="002F7BFD" w:rsidRDefault="002F7BFD" w:rsidP="002F7BFD">
      <w:pPr>
        <w:ind w:firstLine="426"/>
        <w:rPr>
          <w:rFonts w:cs="Arial"/>
          <w:lang w:eastAsia="en-US"/>
        </w:rPr>
      </w:pPr>
      <w:r w:rsidRPr="002F7BFD">
        <w:rPr>
          <w:rFonts w:cs="Arial"/>
          <w:lang w:eastAsia="en-US"/>
        </w:rPr>
        <w:t>Вам</w:t>
      </w:r>
      <w:r w:rsidRPr="002F7BFD">
        <w:rPr>
          <w:rFonts w:cs="Arial"/>
          <w:spacing w:val="45"/>
          <w:lang w:eastAsia="en-US"/>
        </w:rPr>
        <w:t xml:space="preserve"> </w:t>
      </w:r>
      <w:r w:rsidRPr="002F7BFD">
        <w:rPr>
          <w:rFonts w:cs="Arial"/>
          <w:lang w:eastAsia="en-US"/>
        </w:rPr>
        <w:t>отказано</w:t>
      </w:r>
      <w:r w:rsidRPr="002F7BFD">
        <w:rPr>
          <w:rFonts w:cs="Arial"/>
          <w:spacing w:val="46"/>
          <w:lang w:eastAsia="en-US"/>
        </w:rPr>
        <w:t xml:space="preserve"> </w:t>
      </w:r>
      <w:r w:rsidRPr="002F7BFD">
        <w:rPr>
          <w:rFonts w:cs="Arial"/>
          <w:lang w:eastAsia="en-US"/>
        </w:rPr>
        <w:t>в</w:t>
      </w:r>
      <w:r w:rsidRPr="002F7BFD">
        <w:rPr>
          <w:rFonts w:cs="Arial"/>
          <w:spacing w:val="47"/>
          <w:lang w:eastAsia="en-US"/>
        </w:rPr>
        <w:t xml:space="preserve"> </w:t>
      </w:r>
      <w:r w:rsidRPr="002F7BFD">
        <w:rPr>
          <w:rFonts w:cs="Arial"/>
          <w:lang w:eastAsia="en-US"/>
        </w:rPr>
        <w:t>предоставлении</w:t>
      </w:r>
      <w:r w:rsidRPr="002F7BFD">
        <w:rPr>
          <w:rFonts w:cs="Arial"/>
          <w:spacing w:val="45"/>
          <w:lang w:eastAsia="en-US"/>
        </w:rPr>
        <w:t xml:space="preserve"> </w:t>
      </w:r>
      <w:r w:rsidRPr="002F7BFD">
        <w:rPr>
          <w:rFonts w:cs="Arial"/>
          <w:lang w:eastAsia="en-US"/>
        </w:rPr>
        <w:t>меры поддержки по</w:t>
      </w:r>
      <w:r w:rsidRPr="002F7BFD">
        <w:rPr>
          <w:rFonts w:cs="Arial"/>
          <w:spacing w:val="43"/>
          <w:lang w:eastAsia="en-US"/>
        </w:rPr>
        <w:t xml:space="preserve"> </w:t>
      </w:r>
      <w:r w:rsidRPr="002F7BFD">
        <w:rPr>
          <w:rFonts w:cs="Arial"/>
          <w:lang w:eastAsia="en-US"/>
        </w:rPr>
        <w:t>заявлению от ________20__ г.  по причине __________________________________________</w:t>
      </w:r>
    </w:p>
    <w:p w:rsidR="002F7BFD" w:rsidRPr="002F7BFD" w:rsidRDefault="002F7BFD" w:rsidP="002F7BFD">
      <w:pPr>
        <w:ind w:firstLine="0"/>
        <w:jc w:val="center"/>
        <w:rPr>
          <w:rFonts w:eastAsia="Calibri" w:cs="Arial"/>
          <w:lang w:eastAsia="en-US"/>
        </w:rPr>
      </w:pPr>
      <w:r w:rsidRPr="002F7BFD">
        <w:rPr>
          <w:rFonts w:cs="Arial"/>
          <w:lang w:eastAsia="en-US"/>
        </w:rPr>
        <w:t xml:space="preserve">__________________________________________________________________.  </w:t>
      </w:r>
      <w:r w:rsidRPr="002F7BFD">
        <w:rPr>
          <w:rFonts w:eastAsia="Calibri" w:cs="Arial"/>
          <w:lang w:eastAsia="en-US"/>
        </w:rPr>
        <w:t>(основание(я), предусмотренное(ые) Порядком)</w:t>
      </w:r>
    </w:p>
    <w:p w:rsidR="002F7BFD" w:rsidRPr="002F7BFD" w:rsidRDefault="002F7BFD" w:rsidP="002F7BFD">
      <w:pPr>
        <w:ind w:firstLine="426"/>
        <w:jc w:val="left"/>
        <w:rPr>
          <w:rFonts w:cs="Arial"/>
          <w:lang w:eastAsia="en-US"/>
        </w:rPr>
      </w:pPr>
    </w:p>
    <w:p w:rsidR="002F7BFD" w:rsidRPr="002F7BFD" w:rsidRDefault="002F7BFD" w:rsidP="002F7BFD">
      <w:pPr>
        <w:ind w:firstLine="426"/>
        <w:rPr>
          <w:rFonts w:cs="Arial"/>
          <w:lang w:eastAsia="en-US"/>
        </w:rPr>
      </w:pPr>
      <w:r w:rsidRPr="002F7BFD">
        <w:rPr>
          <w:rFonts w:cs="Arial"/>
          <w:lang w:eastAsia="en-US"/>
        </w:rPr>
        <w:t>Вам необходимо _______________________________________________ __________________________________________________________________.</w:t>
      </w:r>
    </w:p>
    <w:p w:rsidR="002F7BFD" w:rsidRPr="002F7BFD" w:rsidRDefault="002F7BFD" w:rsidP="002F7BFD">
      <w:pPr>
        <w:ind w:firstLine="426"/>
        <w:jc w:val="center"/>
        <w:rPr>
          <w:rFonts w:cs="Arial"/>
        </w:rPr>
      </w:pPr>
      <w:r w:rsidRPr="002F7BFD">
        <w:rPr>
          <w:rFonts w:cs="Arial"/>
        </w:rPr>
        <w:t>(порядок действий, которые необходимо</w:t>
      </w:r>
      <w:r w:rsidRPr="002F7BFD">
        <w:rPr>
          <w:rFonts w:cs="Arial"/>
          <w:spacing w:val="2"/>
        </w:rPr>
        <w:t xml:space="preserve"> </w:t>
      </w:r>
      <w:r w:rsidRPr="002F7BFD">
        <w:rPr>
          <w:rFonts w:cs="Arial"/>
        </w:rPr>
        <w:t>выполнить заявителю</w:t>
      </w:r>
      <w:r w:rsidRPr="002F7BFD">
        <w:rPr>
          <w:rFonts w:cs="Arial"/>
          <w:spacing w:val="1"/>
        </w:rPr>
        <w:t xml:space="preserve"> </w:t>
      </w:r>
      <w:r w:rsidRPr="002F7BFD">
        <w:rPr>
          <w:rFonts w:cs="Arial"/>
        </w:rPr>
        <w:t>для</w:t>
      </w:r>
      <w:r w:rsidRPr="002F7BFD">
        <w:rPr>
          <w:rFonts w:cs="Arial"/>
          <w:spacing w:val="1"/>
        </w:rPr>
        <w:t xml:space="preserve"> </w:t>
      </w:r>
      <w:r w:rsidRPr="002F7BFD">
        <w:rPr>
          <w:rFonts w:cs="Arial"/>
        </w:rPr>
        <w:t>получения</w:t>
      </w:r>
      <w:r w:rsidRPr="002F7BFD">
        <w:rPr>
          <w:rFonts w:cs="Arial"/>
          <w:spacing w:val="2"/>
        </w:rPr>
        <w:t xml:space="preserve"> </w:t>
      </w:r>
      <w:r w:rsidRPr="002F7BFD">
        <w:rPr>
          <w:rFonts w:cs="Arial"/>
        </w:rPr>
        <w:t>положительного</w:t>
      </w:r>
      <w:r w:rsidRPr="002F7BFD">
        <w:rPr>
          <w:rFonts w:cs="Arial"/>
          <w:spacing w:val="2"/>
        </w:rPr>
        <w:t xml:space="preserve"> </w:t>
      </w:r>
      <w:r w:rsidRPr="002F7BFD">
        <w:rPr>
          <w:rFonts w:cs="Arial"/>
        </w:rPr>
        <w:t>результата  по заявлению)</w:t>
      </w:r>
    </w:p>
    <w:p w:rsidR="002F7BFD" w:rsidRPr="002F7BFD" w:rsidRDefault="002F7BFD" w:rsidP="002F7BFD">
      <w:pPr>
        <w:ind w:firstLine="426"/>
        <w:rPr>
          <w:rFonts w:cs="Arial"/>
        </w:rPr>
      </w:pP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426"/>
        <w:rPr>
          <w:rFonts w:cs="Arial"/>
        </w:rPr>
      </w:pPr>
      <w:r w:rsidRPr="002F7BFD">
        <w:rPr>
          <w:rFonts w:cs="Arial"/>
        </w:rPr>
        <w:t>Вы вправе повторно обратиться за предоставлением меры поддержки после устранения указанных нарушений.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426"/>
        <w:rPr>
          <w:rFonts w:cs="Arial"/>
        </w:rPr>
      </w:pPr>
      <w:r w:rsidRPr="002F7BFD">
        <w:rPr>
          <w:rFonts w:cs="Arial"/>
        </w:rPr>
        <w:t>Настоящее решение может быть обжаловано в досудебном порядке путем направления жалобы в администрацию _____________муниципального района (городского округа), а также в судебном порядке.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2F7BFD">
        <w:rPr>
          <w:rFonts w:cs="Arial"/>
        </w:rPr>
        <w:t xml:space="preserve">_______________________________  ______________  ______________  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 w:rsidRPr="002F7BFD">
        <w:rPr>
          <w:rFonts w:cs="Arial"/>
        </w:rPr>
        <w:t xml:space="preserve">  (должность уполномоченного лица)  (подпись)  (расшифровка подписи)</w:t>
      </w:r>
    </w:p>
    <w:p w:rsidR="002F7BFD" w:rsidRPr="002F7BFD" w:rsidRDefault="002F7BFD" w:rsidP="002F7BFD">
      <w:pPr>
        <w:widowControl w:val="0"/>
        <w:autoSpaceDE w:val="0"/>
        <w:autoSpaceDN w:val="0"/>
        <w:adjustRightInd w:val="0"/>
        <w:ind w:firstLine="720"/>
        <w:rPr>
          <w:rFonts w:cs="Arial"/>
        </w:rPr>
        <w:sectPr w:rsidR="002F7BFD" w:rsidRPr="002F7BFD" w:rsidSect="00AC3EB8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2F7BFD" w:rsidRPr="002F7BFD" w:rsidRDefault="002F7BFD" w:rsidP="002F7BFD">
      <w:pPr>
        <w:ind w:left="5103" w:firstLine="0"/>
        <w:jc w:val="right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lastRenderedPageBreak/>
        <w:t xml:space="preserve">Приложение № 4 к Порядку </w:t>
      </w:r>
    </w:p>
    <w:p w:rsidR="002F7BFD" w:rsidRPr="002F7BFD" w:rsidRDefault="002F7BFD" w:rsidP="002F7BFD">
      <w:pPr>
        <w:ind w:left="5103" w:firstLine="0"/>
        <w:jc w:val="right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t>Форма</w:t>
      </w:r>
    </w:p>
    <w:p w:rsidR="002F7BFD" w:rsidRPr="002F7BFD" w:rsidRDefault="002F7BFD" w:rsidP="002F7BFD">
      <w:pPr>
        <w:autoSpaceDE w:val="0"/>
        <w:autoSpaceDN w:val="0"/>
        <w:adjustRightInd w:val="0"/>
        <w:ind w:right="-2" w:firstLine="0"/>
        <w:jc w:val="right"/>
        <w:rPr>
          <w:rFonts w:eastAsia="Calibri" w:cs="Arial"/>
        </w:rPr>
      </w:pPr>
    </w:p>
    <w:p w:rsidR="002F7BFD" w:rsidRPr="002F7BFD" w:rsidRDefault="002F7BFD" w:rsidP="002F7BFD">
      <w:pPr>
        <w:autoSpaceDE w:val="0"/>
        <w:autoSpaceDN w:val="0"/>
        <w:adjustRightInd w:val="0"/>
        <w:ind w:right="-2" w:firstLine="0"/>
        <w:jc w:val="right"/>
        <w:rPr>
          <w:rFonts w:eastAsia="Calibri" w:cs="Arial"/>
        </w:rPr>
      </w:pPr>
    </w:p>
    <w:p w:rsidR="002F7BFD" w:rsidRPr="002F7BFD" w:rsidRDefault="002F7BFD" w:rsidP="002F7BFD">
      <w:pPr>
        <w:ind w:firstLine="0"/>
        <w:jc w:val="center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t>Согласие на обработку персональных данных</w:t>
      </w:r>
    </w:p>
    <w:p w:rsidR="002F7BFD" w:rsidRPr="002F7BFD" w:rsidRDefault="002F7BFD" w:rsidP="002F7BFD">
      <w:pPr>
        <w:ind w:firstLine="0"/>
        <w:jc w:val="center"/>
        <w:rPr>
          <w:rFonts w:eastAsia="Calibri" w:cs="Arial"/>
          <w:lang w:eastAsia="en-US"/>
        </w:rPr>
      </w:pPr>
    </w:p>
    <w:p w:rsidR="002F7BFD" w:rsidRPr="002F7BFD" w:rsidRDefault="002F7BFD" w:rsidP="002F7BFD">
      <w:pPr>
        <w:ind w:firstLine="426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t>Я, ______________________________________________________________,</w:t>
      </w:r>
    </w:p>
    <w:p w:rsidR="002F7BFD" w:rsidRPr="002F7BFD" w:rsidRDefault="002F7BFD" w:rsidP="002F7BFD">
      <w:pPr>
        <w:ind w:firstLine="426"/>
        <w:jc w:val="center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t>(указывается Ф.И.О. заявителя полностью)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820"/>
        <w:gridCol w:w="3034"/>
      </w:tblGrid>
      <w:tr w:rsidR="002F7BFD" w:rsidRPr="002F7BFD" w:rsidTr="00AC3EB8">
        <w:tc>
          <w:tcPr>
            <w:tcW w:w="6820" w:type="dxa"/>
            <w:shd w:val="clear" w:color="auto" w:fill="auto"/>
          </w:tcPr>
          <w:p w:rsidR="002F7BFD" w:rsidRPr="002F7BFD" w:rsidRDefault="002F7BFD" w:rsidP="002F7BFD">
            <w:pPr>
              <w:ind w:firstLine="0"/>
              <w:jc w:val="left"/>
              <w:rPr>
                <w:rFonts w:cs="Arial"/>
              </w:rPr>
            </w:pPr>
            <w:r w:rsidRPr="002F7BFD">
              <w:rPr>
                <w:rFonts w:cs="Arial"/>
              </w:rPr>
              <w:t>проживающий(ая) по адресу (по месту регистрации):</w:t>
            </w:r>
          </w:p>
        </w:tc>
        <w:tc>
          <w:tcPr>
            <w:tcW w:w="3034" w:type="dxa"/>
            <w:shd w:val="clear" w:color="auto" w:fill="auto"/>
          </w:tcPr>
          <w:p w:rsidR="002F7BFD" w:rsidRPr="002F7BFD" w:rsidRDefault="002F7BFD" w:rsidP="002F7BFD">
            <w:pPr>
              <w:ind w:firstLine="426"/>
              <w:jc w:val="center"/>
              <w:rPr>
                <w:rFonts w:cs="Arial"/>
              </w:rPr>
            </w:pPr>
          </w:p>
        </w:tc>
      </w:tr>
      <w:tr w:rsidR="002F7BFD" w:rsidRPr="002F7BFD" w:rsidTr="00AC3EB8">
        <w:tc>
          <w:tcPr>
            <w:tcW w:w="98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F7BFD" w:rsidRPr="002F7BFD" w:rsidRDefault="002F7BFD" w:rsidP="002F7BFD">
            <w:pPr>
              <w:ind w:firstLine="426"/>
              <w:jc w:val="left"/>
              <w:rPr>
                <w:rFonts w:cs="Arial"/>
              </w:rPr>
            </w:pPr>
          </w:p>
        </w:tc>
      </w:tr>
    </w:tbl>
    <w:p w:rsidR="002F7BFD" w:rsidRPr="002F7BFD" w:rsidRDefault="002F7BFD" w:rsidP="002F7BFD">
      <w:pPr>
        <w:ind w:firstLine="426"/>
        <w:rPr>
          <w:rFonts w:eastAsia="Calibri" w:cs="Arial"/>
          <w:lang w:eastAsia="en-US"/>
        </w:rPr>
      </w:pPr>
    </w:p>
    <w:p w:rsidR="002F7BFD" w:rsidRPr="002F7BFD" w:rsidRDefault="002F7BFD" w:rsidP="002F7BFD">
      <w:pPr>
        <w:ind w:firstLine="0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t>паспорт №_________ дата выдачи___________  кем выдан_________________</w:t>
      </w:r>
    </w:p>
    <w:p w:rsidR="002F7BFD" w:rsidRPr="002F7BFD" w:rsidRDefault="002F7BFD" w:rsidP="002F7BFD">
      <w:pPr>
        <w:ind w:firstLine="0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t>____________________________________________________________________</w:t>
      </w:r>
    </w:p>
    <w:p w:rsidR="002F7BFD" w:rsidRPr="002F7BFD" w:rsidRDefault="002F7BFD" w:rsidP="002F7BFD">
      <w:pPr>
        <w:ind w:firstLine="0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t>в  соответствии  с  требованиями  статьи 9 Федерального закона от 27.07.2006 № 152-ФЗ «О персональных данных», в целях предоставления права на освобождение от платы, взимаемой с родителей (законных представителей), за присмотр и уход за ребенком, обучающимся в муниципальной  образовательной организации,  реализующей образовательные программы дошкольного образования даю свое согласие должностным лицам ______________________________________________ на автоматизированную, а также без использования средств автоматизации, обработку моих персональных данных, включая Ф.И.О., паспортные данные, контактный телефон, сведения о рождении ребенка и его паспортные данные при наличии, а также право осуществлять все действия (операции) с моими персональными данными, персональными данными ребенка (при наличии),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2F7BFD" w:rsidRPr="002F7BFD" w:rsidRDefault="002F7BFD" w:rsidP="002F7BFD">
      <w:pPr>
        <w:ind w:firstLine="426"/>
        <w:rPr>
          <w:rFonts w:eastAsia="Calibri" w:cs="Arial"/>
          <w:lang w:eastAsia="en-US"/>
        </w:rPr>
      </w:pPr>
    </w:p>
    <w:p w:rsidR="002F7BFD" w:rsidRPr="002F7BFD" w:rsidRDefault="002F7BFD" w:rsidP="002F7BFD">
      <w:pPr>
        <w:ind w:firstLine="0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t>Срок действия настоящего согласия в течение ________________ с момента его оформления.</w:t>
      </w:r>
    </w:p>
    <w:p w:rsidR="002F7BFD" w:rsidRPr="002F7BFD" w:rsidRDefault="002F7BFD" w:rsidP="002F7BFD">
      <w:pPr>
        <w:ind w:firstLine="426"/>
        <w:rPr>
          <w:rFonts w:eastAsia="Calibri" w:cs="Arial"/>
          <w:lang w:eastAsia="en-US"/>
        </w:rPr>
      </w:pPr>
    </w:p>
    <w:p w:rsidR="002F7BFD" w:rsidRPr="002F7BFD" w:rsidRDefault="002F7BFD" w:rsidP="002F7BFD">
      <w:pPr>
        <w:ind w:firstLine="426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указанный орган вправе не прекращать их обработку до окончания срока действия настоящего согласия.</w:t>
      </w:r>
    </w:p>
    <w:p w:rsidR="002F7BFD" w:rsidRPr="002F7BFD" w:rsidRDefault="002F7BFD" w:rsidP="002F7BFD">
      <w:pPr>
        <w:ind w:firstLine="0"/>
        <w:jc w:val="left"/>
        <w:rPr>
          <w:rFonts w:eastAsia="Calibri" w:cs="Arial"/>
          <w:lang w:eastAsia="en-US"/>
        </w:rPr>
      </w:pPr>
      <w:r w:rsidRPr="002F7BFD">
        <w:rPr>
          <w:rFonts w:eastAsia="Calibri" w:cs="Arial"/>
          <w:lang w:eastAsia="en-US"/>
        </w:rPr>
        <w:t>«___» ________ 20_____ г.  _____________  ___________________</w:t>
      </w:r>
    </w:p>
    <w:p w:rsidR="002F7BFD" w:rsidRPr="002F7BFD" w:rsidRDefault="002F7BFD" w:rsidP="002F7BFD">
      <w:pPr>
        <w:ind w:firstLine="0"/>
        <w:jc w:val="left"/>
        <w:rPr>
          <w:rFonts w:eastAsia="Calibri" w:cs="Arial"/>
          <w:color w:val="FF0000"/>
          <w:lang w:eastAsia="en-US"/>
        </w:rPr>
      </w:pPr>
      <w:r w:rsidRPr="002F7BFD">
        <w:rPr>
          <w:rFonts w:eastAsia="Calibri" w:cs="Arial"/>
          <w:lang w:eastAsia="en-US"/>
        </w:rPr>
        <w:t xml:space="preserve">  (подпись)  (расшифровка подписи</w:t>
      </w:r>
      <w:r w:rsidRPr="002F7BFD">
        <w:rPr>
          <w:rFonts w:eastAsia="Calibri" w:cs="Arial"/>
          <w:color w:val="FF0000"/>
          <w:lang w:eastAsia="en-US"/>
        </w:rPr>
        <w:t>)</w:t>
      </w:r>
    </w:p>
    <w:p w:rsidR="002F7BFD" w:rsidRPr="002F7BFD" w:rsidRDefault="002F7BFD" w:rsidP="002F7BFD">
      <w:pPr>
        <w:ind w:firstLine="0"/>
        <w:jc w:val="left"/>
        <w:rPr>
          <w:rFonts w:eastAsia="Calibri" w:cs="Arial"/>
          <w:lang w:eastAsia="en-US"/>
        </w:rPr>
      </w:pPr>
    </w:p>
    <w:p w:rsidR="002F7BFD" w:rsidRPr="002F7BFD" w:rsidRDefault="002F7BFD" w:rsidP="002F7BFD">
      <w:pPr>
        <w:ind w:firstLine="0"/>
        <w:jc w:val="left"/>
        <w:rPr>
          <w:rFonts w:eastAsia="Calibri" w:cs="Arial"/>
          <w:lang w:eastAsia="en-US"/>
        </w:rPr>
      </w:pPr>
    </w:p>
    <w:p w:rsidR="005836D7" w:rsidRDefault="005836D7"/>
    <w:sectPr w:rsidR="005836D7" w:rsidSect="00AC3EB8">
      <w:headerReference w:type="default" r:id="rId11"/>
      <w:pgSz w:w="11906" w:h="16838"/>
      <w:pgMar w:top="2268" w:right="567" w:bottom="567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B13" w:rsidRDefault="00990B13">
      <w:r>
        <w:separator/>
      </w:r>
    </w:p>
  </w:endnote>
  <w:endnote w:type="continuationSeparator" w:id="0">
    <w:p w:rsidR="00990B13" w:rsidRDefault="00990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B13" w:rsidRDefault="00990B13">
      <w:r>
        <w:separator/>
      </w:r>
    </w:p>
  </w:footnote>
  <w:footnote w:type="continuationSeparator" w:id="0">
    <w:p w:rsidR="00990B13" w:rsidRDefault="00990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EB8" w:rsidRPr="003A6844" w:rsidRDefault="00AC3EB8">
    <w:pPr>
      <w:pStyle w:val="a6"/>
      <w:jc w:val="center"/>
      <w:rPr>
        <w:lang w:val="ru-RU"/>
      </w:rPr>
    </w:pPr>
  </w:p>
  <w:p w:rsidR="00AC3EB8" w:rsidRDefault="00AC3EB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E170D"/>
    <w:multiLevelType w:val="multilevel"/>
    <w:tmpl w:val="F31AF7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950"/>
    <w:rsid w:val="00110FC3"/>
    <w:rsid w:val="001B102C"/>
    <w:rsid w:val="001F3E4E"/>
    <w:rsid w:val="002965ED"/>
    <w:rsid w:val="002F3AAF"/>
    <w:rsid w:val="002F7BFD"/>
    <w:rsid w:val="003B2C57"/>
    <w:rsid w:val="003B649F"/>
    <w:rsid w:val="003E38C0"/>
    <w:rsid w:val="004D4846"/>
    <w:rsid w:val="004E26C0"/>
    <w:rsid w:val="005836D7"/>
    <w:rsid w:val="006356CA"/>
    <w:rsid w:val="006E62EC"/>
    <w:rsid w:val="00802A85"/>
    <w:rsid w:val="008F5EBD"/>
    <w:rsid w:val="00905B81"/>
    <w:rsid w:val="009611F8"/>
    <w:rsid w:val="00990B13"/>
    <w:rsid w:val="00AB1172"/>
    <w:rsid w:val="00AC3EB8"/>
    <w:rsid w:val="00CF1A3D"/>
    <w:rsid w:val="00D54469"/>
    <w:rsid w:val="00DE52D3"/>
    <w:rsid w:val="00E460F0"/>
    <w:rsid w:val="00EC795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54469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D5446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D54469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54469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54469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D5446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D54469"/>
  </w:style>
  <w:style w:type="character" w:customStyle="1" w:styleId="10">
    <w:name w:val="Заголовок 1 Знак"/>
    <w:aliases w:val="!Части документа Знак"/>
    <w:link w:val="1"/>
    <w:rsid w:val="002F7BF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2F7BFD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2F7BFD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2F7BFD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D54469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D54469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2F7BFD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D5446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D54469"/>
    <w:rPr>
      <w:color w:val="0000FF"/>
      <w:u w:val="none"/>
    </w:rPr>
  </w:style>
  <w:style w:type="paragraph" w:customStyle="1" w:styleId="Application">
    <w:name w:val="Application!Приложение"/>
    <w:rsid w:val="00D54469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54469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54469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2F7BFD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2F7BFD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2F3AAF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2F3AAF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54469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D5446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D54469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54469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54469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D5446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D54469"/>
  </w:style>
  <w:style w:type="character" w:customStyle="1" w:styleId="10">
    <w:name w:val="Заголовок 1 Знак"/>
    <w:aliases w:val="!Части документа Знак"/>
    <w:link w:val="1"/>
    <w:rsid w:val="002F7BF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2F7BFD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2F7BFD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2F7BFD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D54469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D54469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2F7BFD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D5446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D54469"/>
    <w:rPr>
      <w:color w:val="0000FF"/>
      <w:u w:val="none"/>
    </w:rPr>
  </w:style>
  <w:style w:type="paragraph" w:customStyle="1" w:styleId="Application">
    <w:name w:val="Application!Приложение"/>
    <w:rsid w:val="00D54469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54469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54469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2F7BFD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2F7BFD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2F3AAF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2F3AA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192.168.200.42:8080/content/act/8d6b48ba-e633-4c72-a698-0d5edf9bc580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00.42:8080/content/act/8d6b48ba-e633-4c72-a698-0d5edf9bc580.doc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12</Pages>
  <Words>3428</Words>
  <Characters>19545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22928</CharactersWithSpaces>
  <SharedDoc>false</SharedDoc>
  <HLinks>
    <vt:vector size="6" baseType="variant">
      <vt:variant>
        <vt:i4>3539063</vt:i4>
      </vt:variant>
      <vt:variant>
        <vt:i4>0</vt:i4>
      </vt:variant>
      <vt:variant>
        <vt:i4>0</vt:i4>
      </vt:variant>
      <vt:variant>
        <vt:i4>5</vt:i4>
      </vt:variant>
      <vt:variant>
        <vt:lpwstr>http://192.168.200.42:8080/content/act/8d6b48ba-e633-4c72-a698-0d5edf9bc580.doc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2026-07-17T08:10:00Z</dcterms:created>
  <dcterms:modified xsi:type="dcterms:W3CDTF">2026-07-17T08:11:00Z</dcterms:modified>
</cp:coreProperties>
</file>